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12E7D9" w14:textId="77777777" w:rsidR="002E5E79" w:rsidRDefault="002E5E79"/>
    <w:tbl>
      <w:tblPr>
        <w:tblStyle w:val="TableGrid"/>
        <w:tblpPr w:leftFromText="180" w:rightFromText="180" w:horzAnchor="margin" w:tblpY="748"/>
        <w:tblW w:w="0" w:type="auto"/>
        <w:tblLayout w:type="fixed"/>
        <w:tblLook w:val="04A0" w:firstRow="1" w:lastRow="0" w:firstColumn="1" w:lastColumn="0" w:noHBand="0" w:noVBand="1"/>
      </w:tblPr>
      <w:tblGrid>
        <w:gridCol w:w="583"/>
        <w:gridCol w:w="925"/>
        <w:gridCol w:w="2598"/>
        <w:gridCol w:w="3402"/>
        <w:gridCol w:w="851"/>
        <w:gridCol w:w="1696"/>
        <w:gridCol w:w="437"/>
        <w:gridCol w:w="3395"/>
        <w:gridCol w:w="1243"/>
        <w:gridCol w:w="736"/>
      </w:tblGrid>
      <w:tr w:rsidR="00D84F39" w:rsidRPr="00B1176B" w14:paraId="22CE43A6" w14:textId="77777777" w:rsidTr="00D04B82">
        <w:trPr>
          <w:trHeight w:val="699"/>
        </w:trPr>
        <w:tc>
          <w:tcPr>
            <w:tcW w:w="15866" w:type="dxa"/>
            <w:gridSpan w:val="10"/>
            <w:shd w:val="clear" w:color="auto" w:fill="DEEAF6" w:themeFill="accent1" w:themeFillTint="33"/>
          </w:tcPr>
          <w:p w14:paraId="1EB0C2BE" w14:textId="46E926F9" w:rsidR="00D84F39" w:rsidRPr="00D84F39" w:rsidRDefault="00D84F39" w:rsidP="00D84F39">
            <w:pPr>
              <w:rPr>
                <w:rFonts w:cstheme="minorHAnsi"/>
                <w:b/>
                <w:sz w:val="28"/>
                <w:szCs w:val="20"/>
              </w:rPr>
            </w:pPr>
            <w:r w:rsidRPr="00D84F39">
              <w:rPr>
                <w:rFonts w:cstheme="minorHAnsi"/>
                <w:b/>
                <w:sz w:val="28"/>
                <w:szCs w:val="20"/>
              </w:rPr>
              <w:t>Learning Objectives for the week:</w:t>
            </w:r>
            <w:r w:rsidR="002E5E79">
              <w:rPr>
                <w:rFonts w:cstheme="minorHAnsi"/>
                <w:b/>
                <w:sz w:val="28"/>
                <w:szCs w:val="20"/>
              </w:rPr>
              <w:t xml:space="preserve">   </w:t>
            </w:r>
            <w:r w:rsidR="002E5E79" w:rsidRPr="002E5E79">
              <w:rPr>
                <w:rFonts w:cstheme="minorHAnsi"/>
                <w:b/>
                <w:sz w:val="28"/>
                <w:szCs w:val="20"/>
                <w:highlight w:val="yellow"/>
              </w:rPr>
              <w:t>(Please check purple mash emails to find out which colour group your child is in</w:t>
            </w:r>
            <w:r w:rsidR="00B74E20">
              <w:rPr>
                <w:rFonts w:cstheme="minorHAnsi"/>
                <w:b/>
                <w:sz w:val="28"/>
                <w:szCs w:val="20"/>
                <w:highlight w:val="yellow"/>
              </w:rPr>
              <w:t xml:space="preserve"> ready for Microsoft </w:t>
            </w:r>
            <w:r w:rsidR="004568A6">
              <w:rPr>
                <w:rFonts w:cstheme="minorHAnsi"/>
                <w:b/>
                <w:sz w:val="28"/>
                <w:szCs w:val="20"/>
                <w:highlight w:val="yellow"/>
              </w:rPr>
              <w:t>T</w:t>
            </w:r>
            <w:r w:rsidR="00B74E20">
              <w:rPr>
                <w:rFonts w:cstheme="minorHAnsi"/>
                <w:b/>
                <w:sz w:val="28"/>
                <w:szCs w:val="20"/>
                <w:highlight w:val="yellow"/>
              </w:rPr>
              <w:t>eams</w:t>
            </w:r>
            <w:r w:rsidR="002E5E79" w:rsidRPr="002E5E79">
              <w:rPr>
                <w:rFonts w:cstheme="minorHAnsi"/>
                <w:b/>
                <w:sz w:val="28"/>
                <w:szCs w:val="20"/>
                <w:highlight w:val="yellow"/>
              </w:rPr>
              <w:t>)</w:t>
            </w:r>
          </w:p>
          <w:p w14:paraId="7067D714" w14:textId="77777777" w:rsidR="00D84F39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24CE1ACF" w14:textId="1FB38A71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b/>
                <w:sz w:val="20"/>
                <w:szCs w:val="20"/>
              </w:rPr>
              <w:t>Reading:</w:t>
            </w:r>
          </w:p>
          <w:p w14:paraId="7B33157A" w14:textId="20198634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be </w:t>
            </w:r>
            <w:r w:rsidRPr="00F860E9">
              <w:rPr>
                <w:rFonts w:cstheme="minorHAnsi"/>
                <w:sz w:val="20"/>
                <w:szCs w:val="20"/>
              </w:rPr>
              <w:t xml:space="preserve">able to </w:t>
            </w:r>
            <w:r w:rsidR="006842B7" w:rsidRPr="00F860E9">
              <w:rPr>
                <w:rFonts w:cstheme="minorHAnsi"/>
                <w:sz w:val="20"/>
                <w:szCs w:val="20"/>
              </w:rPr>
              <w:t>retell the story of ‘</w:t>
            </w:r>
            <w:r w:rsidR="00DA10F2" w:rsidRPr="00F860E9">
              <w:rPr>
                <w:rFonts w:cstheme="minorHAnsi"/>
                <w:sz w:val="20"/>
                <w:szCs w:val="20"/>
              </w:rPr>
              <w:t>The Little Red Hen’.</w:t>
            </w:r>
          </w:p>
          <w:p w14:paraId="43BD2F0F" w14:textId="5E489EED" w:rsidR="00F860E9" w:rsidRPr="00F860E9" w:rsidRDefault="00F860E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To be able to name the characters in the story and talk about why they didn’t help The Little Red Hen. </w:t>
            </w:r>
          </w:p>
          <w:p w14:paraId="6293C939" w14:textId="77777777" w:rsidR="006842B7" w:rsidRPr="00F860E9" w:rsidRDefault="006842B7" w:rsidP="00D84F39">
            <w:pPr>
              <w:rPr>
                <w:rFonts w:cstheme="minorHAnsi"/>
                <w:sz w:val="20"/>
                <w:szCs w:val="20"/>
              </w:rPr>
            </w:pPr>
          </w:p>
          <w:p w14:paraId="5A51A0DD" w14:textId="77777777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24063A27" w14:textId="08F8AEC0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b/>
                <w:sz w:val="20"/>
                <w:szCs w:val="20"/>
              </w:rPr>
              <w:t>Phonics:</w:t>
            </w:r>
          </w:p>
          <w:p w14:paraId="47549E5E" w14:textId="4208DC44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recognise the letters </w:t>
            </w:r>
            <w:proofErr w:type="spellStart"/>
            <w:r w:rsidR="0070470A" w:rsidRPr="00F860E9">
              <w:rPr>
                <w:rFonts w:cstheme="minorHAnsi"/>
                <w:b/>
                <w:sz w:val="20"/>
                <w:szCs w:val="20"/>
              </w:rPr>
              <w:t>oo,oo</w:t>
            </w:r>
            <w:proofErr w:type="spellEnd"/>
            <w:r w:rsidRPr="00F860E9">
              <w:rPr>
                <w:rFonts w:cstheme="minorHAnsi"/>
                <w:sz w:val="20"/>
                <w:szCs w:val="20"/>
              </w:rPr>
              <w:t xml:space="preserve"> and read words with these sounds. </w:t>
            </w:r>
          </w:p>
          <w:p w14:paraId="778DB9CC" w14:textId="5EE8E213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be able to read their word set. </w:t>
            </w:r>
          </w:p>
          <w:p w14:paraId="5A6BD39C" w14:textId="6CBCC71D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be able to </w:t>
            </w:r>
            <w:r w:rsidRPr="00F860E9">
              <w:rPr>
                <w:rFonts w:cstheme="minorHAnsi"/>
                <w:sz w:val="20"/>
                <w:szCs w:val="20"/>
              </w:rPr>
              <w:t>recognise the tricky</w:t>
            </w:r>
            <w:r w:rsidR="00CA0D06" w:rsidRPr="00F860E9">
              <w:rPr>
                <w:rFonts w:cstheme="minorHAnsi"/>
                <w:sz w:val="20"/>
                <w:szCs w:val="20"/>
              </w:rPr>
              <w:t xml:space="preserve"> word </w:t>
            </w:r>
            <w:r w:rsidR="0070470A" w:rsidRPr="00F860E9">
              <w:rPr>
                <w:rFonts w:cstheme="minorHAnsi"/>
                <w:b/>
                <w:sz w:val="20"/>
                <w:szCs w:val="20"/>
              </w:rPr>
              <w:t>are</w:t>
            </w:r>
            <w:r w:rsidR="00CA0D06" w:rsidRPr="00F860E9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0ED78FC3" w14:textId="3CE83EFA" w:rsidR="00F21C21" w:rsidRPr="00F860E9" w:rsidRDefault="00F21C21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bCs/>
                <w:sz w:val="20"/>
                <w:szCs w:val="20"/>
              </w:rPr>
              <w:t>The children will be able to spell the tricky words:</w:t>
            </w:r>
            <w:r w:rsidRPr="00F860E9">
              <w:rPr>
                <w:rFonts w:cstheme="minorHAnsi"/>
                <w:b/>
                <w:sz w:val="20"/>
                <w:szCs w:val="20"/>
              </w:rPr>
              <w:t xml:space="preserve"> the, to, I, no, go,</w:t>
            </w:r>
            <w:r w:rsidR="004D6561" w:rsidRPr="00F860E9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860E9">
              <w:rPr>
                <w:rFonts w:cstheme="minorHAnsi"/>
                <w:b/>
                <w:sz w:val="20"/>
                <w:szCs w:val="20"/>
              </w:rPr>
              <w:t>was, he, she, we, me</w:t>
            </w:r>
            <w:r w:rsidR="0070470A" w:rsidRPr="00F860E9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F860E9">
              <w:rPr>
                <w:rFonts w:cstheme="minorHAnsi"/>
                <w:b/>
                <w:sz w:val="20"/>
                <w:szCs w:val="20"/>
              </w:rPr>
              <w:t>be</w:t>
            </w:r>
            <w:r w:rsidR="0070470A" w:rsidRPr="00F860E9">
              <w:rPr>
                <w:rFonts w:cstheme="minorHAnsi"/>
                <w:b/>
                <w:sz w:val="20"/>
                <w:szCs w:val="20"/>
              </w:rPr>
              <w:t xml:space="preserve"> and all</w:t>
            </w:r>
            <w:r w:rsidRPr="00F860E9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6C967DEE" w14:textId="7F3A1A05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73052F78" w14:textId="77777777" w:rsidR="00F21C21" w:rsidRPr="00F860E9" w:rsidRDefault="00F21C21" w:rsidP="00D84F39">
            <w:pPr>
              <w:rPr>
                <w:rFonts w:cstheme="minorHAnsi"/>
                <w:sz w:val="20"/>
                <w:szCs w:val="20"/>
              </w:rPr>
            </w:pPr>
          </w:p>
          <w:p w14:paraId="0529039D" w14:textId="07D55F3E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b/>
                <w:sz w:val="20"/>
                <w:szCs w:val="20"/>
              </w:rPr>
              <w:t>Writing:</w:t>
            </w:r>
          </w:p>
          <w:p w14:paraId="6959153B" w14:textId="77777777" w:rsidR="00F860E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>The children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 with</w:t>
            </w:r>
            <w:r w:rsidRPr="00F860E9">
              <w:rPr>
                <w:rFonts w:cstheme="minorHAnsi"/>
                <w:sz w:val="20"/>
                <w:szCs w:val="20"/>
              </w:rPr>
              <w:t xml:space="preserve"> support will 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be able to </w:t>
            </w:r>
            <w:r w:rsidRPr="00F860E9">
              <w:rPr>
                <w:rFonts w:cstheme="minorHAnsi"/>
                <w:sz w:val="20"/>
                <w:szCs w:val="20"/>
              </w:rPr>
              <w:t>write</w:t>
            </w:r>
            <w:r w:rsidR="00F860E9" w:rsidRPr="00F860E9">
              <w:rPr>
                <w:rFonts w:cstheme="minorHAnsi"/>
                <w:sz w:val="20"/>
                <w:szCs w:val="20"/>
              </w:rPr>
              <w:t xml:space="preserve"> labels for animals in the story. </w:t>
            </w:r>
          </w:p>
          <w:p w14:paraId="69F3B8E3" w14:textId="63F4676A" w:rsidR="00D84F39" w:rsidRPr="00F860E9" w:rsidRDefault="00F860E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>The children will be able to write</w:t>
            </w:r>
            <w:r w:rsidR="00D84F39" w:rsidRPr="00F860E9">
              <w:rPr>
                <w:rFonts w:cstheme="minorHAnsi"/>
                <w:sz w:val="20"/>
                <w:szCs w:val="20"/>
              </w:rPr>
              <w:t xml:space="preserve"> simple sentence</w:t>
            </w:r>
            <w:r w:rsidR="00CA0D06" w:rsidRPr="00F860E9">
              <w:rPr>
                <w:rFonts w:cstheme="minorHAnsi"/>
                <w:sz w:val="20"/>
                <w:szCs w:val="20"/>
              </w:rPr>
              <w:t xml:space="preserve"> for a picture</w:t>
            </w:r>
            <w:r w:rsidR="00D84F39" w:rsidRPr="00F860E9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35F98929" w14:textId="1CD80AC7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>The children will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 be able to</w:t>
            </w:r>
            <w:r w:rsidRPr="00F860E9">
              <w:rPr>
                <w:rFonts w:cstheme="minorHAnsi"/>
                <w:sz w:val="20"/>
                <w:szCs w:val="20"/>
              </w:rPr>
              <w:t xml:space="preserve"> writ</w:t>
            </w:r>
            <w:r w:rsidR="00DC1D4D" w:rsidRPr="00F860E9">
              <w:rPr>
                <w:rFonts w:cstheme="minorHAnsi"/>
                <w:sz w:val="20"/>
                <w:szCs w:val="20"/>
              </w:rPr>
              <w:t>e their first name and surname in cursive letters.(Please encourage your child to write their name daily)</w:t>
            </w:r>
          </w:p>
          <w:p w14:paraId="7D09F233" w14:textId="77777777" w:rsidR="00D84F39" w:rsidRPr="00F860E9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1248E6D4" w14:textId="77777777" w:rsidR="00D84F39" w:rsidRPr="00F860E9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F860E9">
              <w:rPr>
                <w:rFonts w:cstheme="minorHAnsi"/>
                <w:b/>
                <w:sz w:val="20"/>
                <w:szCs w:val="20"/>
              </w:rPr>
              <w:t xml:space="preserve">Maths: </w:t>
            </w:r>
          </w:p>
          <w:p w14:paraId="221A43ED" w14:textId="7399665A" w:rsidR="006842B7" w:rsidRPr="00F860E9" w:rsidRDefault="00D84F39" w:rsidP="006842B7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F860E9">
              <w:rPr>
                <w:rFonts w:cstheme="minorHAnsi"/>
                <w:sz w:val="20"/>
                <w:szCs w:val="20"/>
              </w:rPr>
              <w:t xml:space="preserve">be able to </w:t>
            </w:r>
            <w:r w:rsidR="00F860E9" w:rsidRPr="00F860E9">
              <w:rPr>
                <w:rFonts w:cstheme="minorHAnsi"/>
                <w:sz w:val="20"/>
                <w:szCs w:val="20"/>
              </w:rPr>
              <w:t xml:space="preserve">add and </w:t>
            </w:r>
            <w:r w:rsidR="00DA10F2" w:rsidRPr="00F860E9">
              <w:rPr>
                <w:rFonts w:cstheme="minorHAnsi"/>
                <w:sz w:val="20"/>
                <w:szCs w:val="20"/>
              </w:rPr>
              <w:t xml:space="preserve">subtract </w:t>
            </w:r>
            <w:r w:rsidR="00F860E9" w:rsidRPr="00F860E9">
              <w:rPr>
                <w:rFonts w:cstheme="minorHAnsi"/>
                <w:sz w:val="20"/>
                <w:szCs w:val="20"/>
              </w:rPr>
              <w:t>using a number track.</w:t>
            </w:r>
          </w:p>
          <w:p w14:paraId="31A5056F" w14:textId="7540C91C" w:rsidR="00CA0D06" w:rsidRPr="00D84F39" w:rsidRDefault="00CA0D06" w:rsidP="006842B7">
            <w:pPr>
              <w:rPr>
                <w:rFonts w:cstheme="minorHAnsi"/>
                <w:sz w:val="20"/>
                <w:szCs w:val="20"/>
              </w:rPr>
            </w:pPr>
            <w:r w:rsidRPr="00F860E9">
              <w:rPr>
                <w:rFonts w:cstheme="minorHAnsi"/>
                <w:sz w:val="20"/>
                <w:szCs w:val="20"/>
              </w:rPr>
              <w:t xml:space="preserve">The children will be able to </w:t>
            </w:r>
            <w:r w:rsidR="00F860E9" w:rsidRPr="00F860E9">
              <w:rPr>
                <w:rFonts w:cstheme="minorHAnsi"/>
                <w:sz w:val="20"/>
                <w:szCs w:val="20"/>
              </w:rPr>
              <w:t>say doubles to 5.</w:t>
            </w:r>
            <w:r w:rsidR="00F860E9">
              <w:rPr>
                <w:rFonts w:cstheme="minorHAnsi"/>
                <w:sz w:val="20"/>
                <w:szCs w:val="20"/>
              </w:rPr>
              <w:t xml:space="preserve"> </w:t>
            </w:r>
            <w:r w:rsidR="006842B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4E461F" w:rsidRPr="00B1176B" w14:paraId="0938355E" w14:textId="77777777" w:rsidTr="002A5EFF">
        <w:trPr>
          <w:trHeight w:val="699"/>
        </w:trPr>
        <w:tc>
          <w:tcPr>
            <w:tcW w:w="583" w:type="dxa"/>
            <w:shd w:val="clear" w:color="auto" w:fill="DEEAF6" w:themeFill="accent1" w:themeFillTint="33"/>
          </w:tcPr>
          <w:p w14:paraId="1B172779" w14:textId="77777777" w:rsidR="004F6121" w:rsidRPr="00B1176B" w:rsidRDefault="004F6121" w:rsidP="009A18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DEEAF6" w:themeFill="accent1" w:themeFillTint="33"/>
          </w:tcPr>
          <w:p w14:paraId="625205E7" w14:textId="77777777" w:rsidR="004F6121" w:rsidRPr="00DC1D4D" w:rsidRDefault="004F6121" w:rsidP="009A18E2">
            <w:pPr>
              <w:jc w:val="center"/>
              <w:rPr>
                <w:rFonts w:cstheme="minorHAnsi"/>
                <w:sz w:val="14"/>
                <w:szCs w:val="20"/>
                <w:highlight w:val="yellow"/>
              </w:rPr>
            </w:pPr>
            <w:r w:rsidRPr="00DC1D4D">
              <w:rPr>
                <w:rFonts w:cstheme="minorHAnsi"/>
                <w:sz w:val="14"/>
                <w:szCs w:val="20"/>
                <w:highlight w:val="yellow"/>
              </w:rPr>
              <w:t>Registration</w:t>
            </w:r>
          </w:p>
          <w:p w14:paraId="7FB94A8D" w14:textId="195F3D34" w:rsidR="004F6121" w:rsidRPr="00DC1D4D" w:rsidRDefault="00DC1D4D" w:rsidP="004F6121">
            <w:pPr>
              <w:jc w:val="center"/>
              <w:rPr>
                <w:rFonts w:cstheme="minorHAnsi"/>
                <w:sz w:val="14"/>
                <w:szCs w:val="20"/>
                <w:highlight w:val="yellow"/>
              </w:rPr>
            </w:pPr>
            <w:r w:rsidRPr="00DC1D4D">
              <w:rPr>
                <w:rFonts w:cstheme="minorHAnsi"/>
                <w:sz w:val="14"/>
                <w:szCs w:val="20"/>
                <w:highlight w:val="yellow"/>
              </w:rPr>
              <w:t>9:10-9:20</w:t>
            </w:r>
          </w:p>
          <w:p w14:paraId="75BBA604" w14:textId="77777777" w:rsidR="00DC1D4D" w:rsidRDefault="00DC1D4D" w:rsidP="004F6121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0D8DCF60" w14:textId="475E68DB" w:rsidR="00DC1D4D" w:rsidRPr="00B74E20" w:rsidRDefault="00DC1D4D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B74E20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  <w:r w:rsidR="00B74E20" w:rsidRPr="00B74E20">
              <w:rPr>
                <w:rFonts w:cstheme="minorHAnsi"/>
                <w:b/>
                <w:sz w:val="14"/>
                <w:szCs w:val="20"/>
                <w:highlight w:val="yellow"/>
              </w:rPr>
              <w:t xml:space="preserve"> all children to attend registration</w:t>
            </w:r>
          </w:p>
          <w:p w14:paraId="026E090C" w14:textId="77777777" w:rsidR="004F6121" w:rsidRPr="00D07224" w:rsidRDefault="004F6121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598" w:type="dxa"/>
            <w:shd w:val="clear" w:color="auto" w:fill="DEEAF6" w:themeFill="accent1" w:themeFillTint="33"/>
          </w:tcPr>
          <w:p w14:paraId="525DD4B8" w14:textId="2F293045" w:rsidR="004F6121" w:rsidRPr="00B1176B" w:rsidRDefault="00DC1D4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9:20-9:40</w:t>
            </w:r>
          </w:p>
          <w:p w14:paraId="74B67BFF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EEAF6" w:themeFill="accent1" w:themeFillTint="33"/>
          </w:tcPr>
          <w:p w14:paraId="17BFDEB9" w14:textId="38C68CB8" w:rsidR="004F6121" w:rsidRDefault="00DC1D4D" w:rsidP="00DC1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9:40</w:t>
            </w:r>
            <w:r w:rsidR="004F6121">
              <w:rPr>
                <w:rFonts w:cstheme="minorHAnsi"/>
                <w:b/>
                <w:sz w:val="20"/>
                <w:szCs w:val="20"/>
              </w:rPr>
              <w:t>-10:30</w:t>
            </w:r>
          </w:p>
        </w:tc>
        <w:tc>
          <w:tcPr>
            <w:tcW w:w="851" w:type="dxa"/>
            <w:vMerge w:val="restart"/>
            <w:shd w:val="clear" w:color="auto" w:fill="92D050"/>
            <w:textDirection w:val="btLr"/>
          </w:tcPr>
          <w:p w14:paraId="36D02710" w14:textId="3ADCD526" w:rsidR="004F6121" w:rsidRDefault="004F612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Brain Break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C97A82">
              <w:rPr>
                <w:rFonts w:cstheme="minorHAnsi"/>
                <w:sz w:val="20"/>
                <w:szCs w:val="20"/>
              </w:rPr>
              <w:t xml:space="preserve">  </w:t>
            </w:r>
            <w:r w:rsidR="001B0741">
              <w:rPr>
                <w:rFonts w:cstheme="minorHAnsi"/>
                <w:sz w:val="20"/>
                <w:szCs w:val="20"/>
              </w:rPr>
              <w:t xml:space="preserve"> </w:t>
            </w:r>
            <w:r w:rsidR="001B0741">
              <w:t xml:space="preserve"> </w:t>
            </w:r>
            <w:hyperlink r:id="rId7" w:history="1">
              <w:r w:rsidR="001B0741" w:rsidRPr="00455FCB">
                <w:rPr>
                  <w:rStyle w:val="Hyperlink"/>
                  <w:rFonts w:cstheme="minorHAnsi"/>
                  <w:sz w:val="20"/>
                  <w:szCs w:val="20"/>
                </w:rPr>
                <w:t>https://www.bbc.co.uk/teach/supermovers/ks1-collection/zbr4scw</w:t>
              </w:r>
            </w:hyperlink>
          </w:p>
          <w:p w14:paraId="6A777211" w14:textId="77777777" w:rsidR="001B0741" w:rsidRPr="00B1176B" w:rsidRDefault="001B074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DEEAF6" w:themeFill="accent1" w:themeFillTint="33"/>
          </w:tcPr>
          <w:p w14:paraId="035FED8A" w14:textId="77777777" w:rsidR="004F6121" w:rsidRPr="00DC1D4D" w:rsidRDefault="004F6121" w:rsidP="009A18E2">
            <w:pPr>
              <w:jc w:val="center"/>
              <w:rPr>
                <w:rFonts w:cstheme="minorHAnsi"/>
                <w:sz w:val="18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</w:rPr>
              <w:t xml:space="preserve">11:00--12:00 </w:t>
            </w:r>
          </w:p>
          <w:p w14:paraId="1228882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 w:val="restart"/>
            <w:shd w:val="clear" w:color="auto" w:fill="92D050"/>
            <w:textDirection w:val="btLr"/>
          </w:tcPr>
          <w:p w14:paraId="37FCCCF0" w14:textId="179C820C" w:rsidR="004F6121" w:rsidRPr="009F0681" w:rsidRDefault="004F6121" w:rsidP="00DC1D4D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Lunchtime   12:00-1:</w:t>
            </w:r>
            <w:r w:rsidR="00DC1D4D">
              <w:rPr>
                <w:rFonts w:cstheme="minorHAnsi"/>
                <w:b/>
                <w:sz w:val="24"/>
                <w:szCs w:val="20"/>
              </w:rPr>
              <w:t>2</w:t>
            </w: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  <w:tc>
          <w:tcPr>
            <w:tcW w:w="3395" w:type="dxa"/>
            <w:shd w:val="clear" w:color="auto" w:fill="DEEAF6" w:themeFill="accent1" w:themeFillTint="33"/>
          </w:tcPr>
          <w:p w14:paraId="0E4271D9" w14:textId="78553D15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C1D4D">
              <w:rPr>
                <w:rFonts w:cstheme="minorHAnsi"/>
                <w:sz w:val="20"/>
                <w:szCs w:val="20"/>
              </w:rPr>
              <w:t>:20-2:00</w:t>
            </w:r>
          </w:p>
          <w:p w14:paraId="401751BE" w14:textId="77777777" w:rsidR="00F833BB" w:rsidRDefault="00F833BB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8103608" w14:textId="791550ED" w:rsidR="00771320" w:rsidRDefault="00771320" w:rsidP="00771320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Review of learning</w:t>
            </w:r>
          </w:p>
          <w:p w14:paraId="41CE8F81" w14:textId="77777777" w:rsidR="00DC1D4D" w:rsidRPr="00F833BB" w:rsidRDefault="00DC1D4D" w:rsidP="00771320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54FB4A44" w14:textId="77777777" w:rsidR="00F833BB" w:rsidRDefault="00771320" w:rsidP="0077132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Class Teacher to call groups of children on Microsoft Teams.</w:t>
            </w:r>
          </w:p>
          <w:p w14:paraId="522DAAB4" w14:textId="77777777" w:rsidR="006704C2" w:rsidRDefault="006704C2" w:rsidP="0077132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84EDB91" w14:textId="71D72A42" w:rsidR="006704C2" w:rsidRPr="00B1176B" w:rsidRDefault="006704C2" w:rsidP="00DB6ED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DEEAF6" w:themeFill="accent1" w:themeFillTint="33"/>
          </w:tcPr>
          <w:p w14:paraId="088DDD1D" w14:textId="77777777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2:00-2:45</w:t>
            </w:r>
          </w:p>
          <w:p w14:paraId="511EA867" w14:textId="77777777" w:rsidR="004E461F" w:rsidRDefault="004E461F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7D06603" w14:textId="5356D27D" w:rsidR="00BF7997" w:rsidRDefault="00F833BB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Review of learning</w:t>
            </w:r>
          </w:p>
          <w:p w14:paraId="44D5E026" w14:textId="77777777" w:rsidR="00DB6ED6" w:rsidRPr="00F833BB" w:rsidRDefault="00DB6ED6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044A355A" w14:textId="3470373B" w:rsidR="00F833BB" w:rsidRPr="004E461F" w:rsidRDefault="00F833BB" w:rsidP="009A18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  <w:highlight w:val="yellow"/>
              </w:rPr>
              <w:t>Class Teacher to call groups of children on Microsoft Teams.</w:t>
            </w:r>
            <w:r w:rsidRPr="00DC1D4D">
              <w:rPr>
                <w:rFonts w:cstheme="minorHAnsi"/>
                <w:sz w:val="18"/>
                <w:szCs w:val="20"/>
              </w:rPr>
              <w:t xml:space="preserve"> </w:t>
            </w:r>
          </w:p>
        </w:tc>
        <w:tc>
          <w:tcPr>
            <w:tcW w:w="736" w:type="dxa"/>
            <w:shd w:val="clear" w:color="auto" w:fill="DEEAF6" w:themeFill="accent1" w:themeFillTint="33"/>
          </w:tcPr>
          <w:p w14:paraId="2DED71E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:45-3:00</w:t>
            </w:r>
          </w:p>
        </w:tc>
      </w:tr>
      <w:tr w:rsidR="004E461F" w:rsidRPr="00B1176B" w14:paraId="4EB2955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4C64075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Monday</w:t>
            </w:r>
          </w:p>
          <w:p w14:paraId="3479F37D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457ED14F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2D30A7CE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3EA25716" w14:textId="77777777" w:rsidR="004F6121" w:rsidRPr="00D07224" w:rsidRDefault="004F6121" w:rsidP="00FF1906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74F3CB3E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47C90B13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0B1DF50C" wp14:editId="174E7586">
                  <wp:extent cx="347747" cy="352425"/>
                  <wp:effectExtent l="0" t="0" r="0" b="0"/>
                  <wp:docPr id="11" name="Picture 11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90" cy="35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26746B7" w14:textId="77777777" w:rsidR="00D04B82" w:rsidRPr="00F317CC" w:rsidRDefault="00D04B82" w:rsidP="00D04B82">
            <w:pPr>
              <w:rPr>
                <w:rFonts w:cstheme="minorHAnsi"/>
                <w:b/>
                <w:sz w:val="14"/>
                <w:szCs w:val="20"/>
              </w:rPr>
            </w:pPr>
            <w:r w:rsidRPr="00F317CC">
              <w:rPr>
                <w:rFonts w:cstheme="minorHAnsi"/>
                <w:b/>
                <w:sz w:val="14"/>
                <w:szCs w:val="20"/>
              </w:rPr>
              <w:t>Phonics</w:t>
            </w:r>
          </w:p>
          <w:p w14:paraId="5F10B9B6" w14:textId="77777777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1FB17627" w14:textId="68E35C15" w:rsidR="00D04B82" w:rsidRDefault="00D04B82" w:rsidP="00D04B82">
            <w:r w:rsidRPr="00F317CC">
              <w:rPr>
                <w:rFonts w:cstheme="minorHAnsi"/>
                <w:sz w:val="14"/>
                <w:szCs w:val="20"/>
              </w:rPr>
              <w:t xml:space="preserve">Link: </w:t>
            </w:r>
            <w:r w:rsidR="004D6561">
              <w:t xml:space="preserve">  </w:t>
            </w:r>
            <w:hyperlink r:id="rId9" w:history="1">
              <w:r w:rsidR="0070470A" w:rsidRPr="008C6031">
                <w:rPr>
                  <w:rStyle w:val="Hyperlink"/>
                </w:rPr>
                <w:t>https://www.youtube.com/watch?v=PA8GodBBGKk&amp;list=PLuGr6z2H2KNHwnu179dNafu7_mj4Nvjgp&amp;index=3</w:t>
              </w:r>
            </w:hyperlink>
          </w:p>
          <w:p w14:paraId="21AF8BA9" w14:textId="77777777" w:rsidR="0070470A" w:rsidRDefault="0070470A" w:rsidP="00D04B82"/>
          <w:p w14:paraId="1F473E2B" w14:textId="77777777" w:rsidR="004D6561" w:rsidRDefault="004D6561" w:rsidP="00D04B82">
            <w:pPr>
              <w:rPr>
                <w:rFonts w:cstheme="minorHAnsi"/>
                <w:sz w:val="14"/>
                <w:szCs w:val="20"/>
              </w:rPr>
            </w:pPr>
          </w:p>
          <w:p w14:paraId="6B617DA5" w14:textId="77777777" w:rsidR="004D6561" w:rsidRDefault="004D6561" w:rsidP="00D04B82">
            <w:pPr>
              <w:rPr>
                <w:rFonts w:cstheme="minorHAnsi"/>
                <w:sz w:val="14"/>
                <w:szCs w:val="20"/>
              </w:rPr>
            </w:pPr>
          </w:p>
          <w:p w14:paraId="247C3B5A" w14:textId="77777777" w:rsidR="00C15FEE" w:rsidRDefault="00C15FEE" w:rsidP="00D04B82"/>
          <w:p w14:paraId="760E7362" w14:textId="77777777" w:rsidR="00D04B82" w:rsidRDefault="00D04B82" w:rsidP="00D04B82"/>
          <w:p w14:paraId="236D5FCE" w14:textId="77777777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309D486F" w14:textId="05FB7F6F" w:rsidR="004F6121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  <w:r w:rsidRPr="00F317CC">
              <w:rPr>
                <w:rFonts w:cstheme="minorHAnsi"/>
                <w:sz w:val="14"/>
                <w:szCs w:val="20"/>
              </w:rPr>
              <w:t>Lesson:</w:t>
            </w:r>
            <w:r>
              <w:rPr>
                <w:rFonts w:cstheme="minorHAnsi"/>
                <w:sz w:val="14"/>
                <w:szCs w:val="20"/>
              </w:rPr>
              <w:t xml:space="preserve"> </w:t>
            </w:r>
            <w:r w:rsidR="0070470A">
              <w:rPr>
                <w:rFonts w:cstheme="minorHAnsi"/>
                <w:sz w:val="14"/>
                <w:szCs w:val="20"/>
              </w:rPr>
              <w:t>13</w:t>
            </w:r>
            <w:r>
              <w:rPr>
                <w:rFonts w:cstheme="minorHAnsi"/>
                <w:sz w:val="14"/>
                <w:szCs w:val="20"/>
              </w:rPr>
              <w:t xml:space="preserve"> </w:t>
            </w:r>
            <w:r w:rsidR="004D6561">
              <w:rPr>
                <w:rFonts w:cstheme="minorHAnsi"/>
                <w:sz w:val="14"/>
                <w:szCs w:val="20"/>
              </w:rPr>
              <w:t>(</w:t>
            </w:r>
            <w:proofErr w:type="spellStart"/>
            <w:r w:rsidR="0070470A">
              <w:rPr>
                <w:rFonts w:cstheme="minorHAnsi"/>
                <w:sz w:val="14"/>
                <w:szCs w:val="20"/>
              </w:rPr>
              <w:t>oo</w:t>
            </w:r>
            <w:proofErr w:type="spellEnd"/>
            <w:r w:rsidR="0070470A">
              <w:rPr>
                <w:rFonts w:cstheme="minorHAnsi"/>
                <w:sz w:val="14"/>
                <w:szCs w:val="20"/>
              </w:rPr>
              <w:t xml:space="preserve"> for book</w:t>
            </w:r>
            <w:r w:rsidR="004D6561">
              <w:rPr>
                <w:rFonts w:cstheme="minorHAnsi"/>
                <w:sz w:val="14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E599" w:themeFill="accent4" w:themeFillTint="66"/>
          </w:tcPr>
          <w:p w14:paraId="7028B2A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Reading </w:t>
            </w:r>
          </w:p>
          <w:p w14:paraId="645BE2CD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18BCCC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340FAE4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A1FE30" wp14:editId="36A15ACB">
                  <wp:extent cx="723900" cy="723900"/>
                  <wp:effectExtent l="0" t="0" r="0" b="0"/>
                  <wp:docPr id="9" name="Picture 9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DE7A2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3CCC05C6" w14:textId="4546D34C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1" w:history="1">
              <w:r w:rsidR="0070470A" w:rsidRPr="008C6031">
                <w:rPr>
                  <w:rStyle w:val="Hyperlink"/>
                </w:rPr>
                <w:t>https://www.phonicsplay.co.uk/resources/phase/2/dragons-den</w:t>
              </w:r>
            </w:hyperlink>
          </w:p>
          <w:p w14:paraId="030D22BB" w14:textId="77777777" w:rsidR="0070470A" w:rsidRDefault="0070470A" w:rsidP="00D04B82"/>
          <w:p w14:paraId="329E5AF7" w14:textId="77777777" w:rsidR="00675C8A" w:rsidRDefault="00675C8A" w:rsidP="00D04B82"/>
          <w:p w14:paraId="1F8C1DF0" w14:textId="77777777" w:rsidR="00B7258C" w:rsidRDefault="00B7258C" w:rsidP="00D04B82"/>
          <w:p w14:paraId="7A064130" w14:textId="77777777" w:rsidR="00D04B82" w:rsidRDefault="00D04B82" w:rsidP="00D04B82"/>
          <w:p w14:paraId="0F6650BD" w14:textId="6DE6F794" w:rsidR="00595862" w:rsidRDefault="0070470A" w:rsidP="00D04B82">
            <w:r>
              <w:t>Dragons Den</w:t>
            </w:r>
            <w:r w:rsidR="00675C8A">
              <w:t xml:space="preserve"> (Phase 3 </w:t>
            </w:r>
            <w:proofErr w:type="spellStart"/>
            <w:r>
              <w:t>oo</w:t>
            </w:r>
            <w:proofErr w:type="spellEnd"/>
            <w:r w:rsidR="00675C8A">
              <w:t>)</w:t>
            </w:r>
          </w:p>
          <w:p w14:paraId="5887D55A" w14:textId="6724F20A" w:rsidR="00D04B82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6E10B955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E599" w:themeFill="accent4" w:themeFillTint="66"/>
          </w:tcPr>
          <w:p w14:paraId="314D40B0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>Reading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7BB76AF0" w14:textId="77777777"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68E7292" w14:textId="2BC3884C"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Bug club : Read Books</w:t>
            </w:r>
            <w:r w:rsidR="00771320">
              <w:rPr>
                <w:rFonts w:cstheme="minorHAnsi"/>
                <w:sz w:val="20"/>
                <w:szCs w:val="20"/>
              </w:rPr>
              <w:t xml:space="preserve"> and word</w:t>
            </w:r>
            <w:r w:rsidR="00B7258C">
              <w:rPr>
                <w:rFonts w:cstheme="minorHAnsi"/>
                <w:sz w:val="20"/>
                <w:szCs w:val="20"/>
              </w:rPr>
              <w:t xml:space="preserve"> sets</w:t>
            </w:r>
            <w:r w:rsidR="007713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A33B703" w14:textId="77F82042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A6935" wp14:editId="15A2D905">
                  <wp:extent cx="383381" cy="438150"/>
                  <wp:effectExtent l="0" t="0" r="0" b="0"/>
                  <wp:docPr id="8" name="Picture 8" descr="Bug Club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g Club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98" cy="44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B81B3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F123BC4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C72CE6A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7E4564B2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8048FAB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BA4645F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65B3908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43D1A1C6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1EB60FF" w14:textId="77777777" w:rsidR="004F6121" w:rsidRPr="00B1176B" w:rsidRDefault="004F6121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1DF4F712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031C4761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Understanding The World</w:t>
            </w:r>
          </w:p>
          <w:p w14:paraId="6EEB06D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9714AB5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4BD6F3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493F8" wp14:editId="488D690F">
                  <wp:extent cx="885825" cy="465773"/>
                  <wp:effectExtent l="0" t="0" r="0" b="0"/>
                  <wp:docPr id="30" name="Picture 30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1EFE8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5DD8A0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F03D8FF" w14:textId="491771FA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4" w:history="1">
              <w:r w:rsidR="00B67655" w:rsidRPr="008C6031">
                <w:rPr>
                  <w:rStyle w:val="Hyperlink"/>
                </w:rPr>
                <w:t>https://classroom.thenational.academy/lessons/to-know-what-farm-animal-offspring-need-to-grow-68v62c</w:t>
              </w:r>
            </w:hyperlink>
          </w:p>
          <w:p w14:paraId="3B65AC9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4145801A" w14:textId="3D2ACF76" w:rsidR="00675C8A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="00675C8A">
              <w:t xml:space="preserve"> </w:t>
            </w:r>
            <w:r w:rsidR="00675C8A" w:rsidRPr="00675C8A">
              <w:rPr>
                <w:rFonts w:cstheme="minorHAnsi"/>
                <w:sz w:val="20"/>
                <w:szCs w:val="20"/>
              </w:rPr>
              <w:t>On the Farm. Growing (Animals)</w:t>
            </w:r>
          </w:p>
          <w:p w14:paraId="7493FA76" w14:textId="28AF23B3" w:rsidR="00675C8A" w:rsidRDefault="00B67655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B67655">
              <w:rPr>
                <w:rFonts w:cstheme="minorHAnsi"/>
                <w:b/>
                <w:sz w:val="20"/>
                <w:szCs w:val="20"/>
              </w:rPr>
              <w:t>To know what farm animal offspring need to grow</w:t>
            </w:r>
          </w:p>
          <w:p w14:paraId="61F95D0C" w14:textId="77777777" w:rsidR="00B67655" w:rsidRDefault="00B67655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968C00B" w14:textId="77777777" w:rsidR="007101C2" w:rsidRDefault="007101C2" w:rsidP="007101C2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529C3857" w14:textId="77777777" w:rsidR="007101C2" w:rsidRDefault="007101C2" w:rsidP="007101C2">
            <w:pPr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</w:pPr>
            <w:r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  <w:t>Reading Review of Learning- Word sets (Individually)</w:t>
            </w:r>
          </w:p>
          <w:p w14:paraId="4E2A5359" w14:textId="77777777" w:rsidR="007101C2" w:rsidRDefault="007101C2" w:rsidP="007101C2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rFonts w:cstheme="minorHAnsi"/>
                <w:b/>
                <w:sz w:val="20"/>
                <w:szCs w:val="20"/>
                <w:highlight w:val="yellow"/>
              </w:rPr>
              <w:t xml:space="preserve">1:20- 2:00 Yellow group </w:t>
            </w:r>
          </w:p>
          <w:p w14:paraId="48CC4CD5" w14:textId="77777777" w:rsidR="007101C2" w:rsidRDefault="007101C2" w:rsidP="007101C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highlight w:val="yellow"/>
              </w:rPr>
              <w:t>2:00- 2:40 Green group</w:t>
            </w:r>
          </w:p>
          <w:p w14:paraId="48F1DD4F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BCC7A28" w14:textId="3A4AE950" w:rsidR="004F6121" w:rsidRDefault="004F6121" w:rsidP="006C2FA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1E77334A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5DF760F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64EED3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The children can choose their own toy/learning activity</w:t>
            </w:r>
          </w:p>
          <w:p w14:paraId="255C5DE5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E3C992" wp14:editId="701E4F2A">
                  <wp:extent cx="608069" cy="217283"/>
                  <wp:effectExtent l="0" t="0" r="1905" b="0"/>
                  <wp:docPr id="22" name="Picture 22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47" cy="22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9694C" w14:textId="77777777" w:rsidR="004E461F" w:rsidRDefault="004E461F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CEE635E" w14:textId="78E438CC" w:rsidR="004E461F" w:rsidRDefault="004E461F" w:rsidP="00876A5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64F69D9B" w14:textId="4ACB592D" w:rsidR="004F6121" w:rsidRPr="00F833BB" w:rsidRDefault="004F6121" w:rsidP="00FF1906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7628E04C" w14:textId="1931B25B" w:rsidR="00F833BB" w:rsidRPr="00F833BB" w:rsidRDefault="00F833BB" w:rsidP="00FF1906">
            <w:pPr>
              <w:rPr>
                <w:rFonts w:cstheme="minorHAnsi"/>
                <w:sz w:val="20"/>
                <w:szCs w:val="20"/>
              </w:rPr>
            </w:pPr>
          </w:p>
          <w:p w14:paraId="22941285" w14:textId="4A3E4329" w:rsidR="00F833BB" w:rsidRPr="00F833BB" w:rsidRDefault="00F833BB" w:rsidP="00FF1906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5C9E183D" w14:textId="77777777" w:rsidR="00F833BB" w:rsidRPr="00D07224" w:rsidRDefault="00F833BB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4092A8F" w14:textId="77777777" w:rsidR="004F6121" w:rsidRPr="00D07224" w:rsidRDefault="004F6121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54FEB161" wp14:editId="49E7C4AF">
                  <wp:extent cx="458492" cy="285750"/>
                  <wp:effectExtent l="0" t="0" r="0" b="0"/>
                  <wp:docPr id="3" name="Picture 3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46" cy="2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F" w:rsidRPr="00B1176B" w14:paraId="6CBF931F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3417882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Tuesday</w:t>
            </w:r>
          </w:p>
          <w:p w14:paraId="05CE91A4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B5FBC5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088A170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54A61C9A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03A434C3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4D88D722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B713D5F" wp14:editId="224C5083">
                  <wp:extent cx="422935" cy="428625"/>
                  <wp:effectExtent l="0" t="0" r="0" b="0"/>
                  <wp:docPr id="12" name="Picture 12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95" cy="4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160AD272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383824B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5CE5A7B8" w14:textId="5BCC6362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4D6561">
              <w:t xml:space="preserve"> </w:t>
            </w:r>
            <w:hyperlink r:id="rId18" w:history="1">
              <w:r w:rsidR="0070470A" w:rsidRPr="008C6031">
                <w:rPr>
                  <w:rStyle w:val="Hyperlink"/>
                </w:rPr>
                <w:t>https://www.youtube.com/watch?v=CowkysLju7k&amp;list=PLuGr6z2H2KNHwnu179dNafu7_mj4Nvjgp&amp;index=2</w:t>
              </w:r>
            </w:hyperlink>
          </w:p>
          <w:p w14:paraId="00450826" w14:textId="77777777" w:rsidR="0070470A" w:rsidRDefault="0070470A" w:rsidP="00D04B82"/>
          <w:p w14:paraId="1CEE0CCE" w14:textId="77777777" w:rsidR="004D6561" w:rsidRDefault="004D6561" w:rsidP="00D04B82"/>
          <w:p w14:paraId="406D2E7A" w14:textId="77777777" w:rsidR="00C15FEE" w:rsidRDefault="00C15FEE" w:rsidP="00D04B82"/>
          <w:p w14:paraId="716027DD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0E64A51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0BA9BD58" w14:textId="605225EF" w:rsidR="004F6121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4D6561">
              <w:rPr>
                <w:rFonts w:cstheme="minorHAnsi"/>
                <w:sz w:val="20"/>
                <w:szCs w:val="20"/>
              </w:rPr>
              <w:t>1</w:t>
            </w:r>
            <w:r w:rsidR="0070470A">
              <w:rPr>
                <w:rFonts w:cstheme="minorHAnsi"/>
                <w:sz w:val="20"/>
                <w:szCs w:val="20"/>
              </w:rPr>
              <w:t>4</w:t>
            </w:r>
            <w:r w:rsidR="004D6561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="0070470A">
              <w:rPr>
                <w:rFonts w:cstheme="minorHAnsi"/>
                <w:sz w:val="20"/>
                <w:szCs w:val="20"/>
              </w:rPr>
              <w:t>oo</w:t>
            </w:r>
            <w:proofErr w:type="spellEnd"/>
            <w:r w:rsidR="0070470A">
              <w:rPr>
                <w:rFonts w:cstheme="minorHAnsi"/>
                <w:sz w:val="20"/>
                <w:szCs w:val="20"/>
              </w:rPr>
              <w:t xml:space="preserve"> for moon</w:t>
            </w:r>
            <w:r w:rsidR="004D6561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2213904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</w:p>
          <w:p w14:paraId="6393E4F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BC3AF6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5D2CA376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2C991B" wp14:editId="4EFA8F2D">
                  <wp:extent cx="885825" cy="465773"/>
                  <wp:effectExtent l="0" t="0" r="0" b="0"/>
                  <wp:docPr id="27" name="Picture 27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7C3AE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76AAD93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C0947C1" w14:textId="0618639B" w:rsidR="001B61A5" w:rsidRDefault="007101C2" w:rsidP="00D04B82">
            <w:hyperlink r:id="rId19" w:history="1">
              <w:r w:rsidR="00B67655" w:rsidRPr="008C6031">
                <w:rPr>
                  <w:rStyle w:val="Hyperlink"/>
                </w:rPr>
                <w:t>https://classroom.thenational.academy/lessons/to-focus-on-character-cnk3jr</w:t>
              </w:r>
            </w:hyperlink>
          </w:p>
          <w:p w14:paraId="54485755" w14:textId="77777777" w:rsidR="00B67655" w:rsidRDefault="00B67655" w:rsidP="00D04B82">
            <w:pPr>
              <w:rPr>
                <w:rFonts w:cstheme="minorHAnsi"/>
                <w:sz w:val="20"/>
                <w:szCs w:val="20"/>
              </w:rPr>
            </w:pPr>
          </w:p>
          <w:p w14:paraId="6369AC3B" w14:textId="77777777" w:rsidR="001B61A5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1B61A5">
              <w:t xml:space="preserve"> </w:t>
            </w:r>
            <w:r w:rsidR="001B61A5" w:rsidRPr="001B61A5">
              <w:rPr>
                <w:rFonts w:cstheme="minorHAnsi"/>
                <w:b/>
                <w:sz w:val="20"/>
                <w:szCs w:val="20"/>
              </w:rPr>
              <w:t>Little Red Hen</w:t>
            </w:r>
          </w:p>
          <w:p w14:paraId="29B63B07" w14:textId="2BB40095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B67655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43C5AE9C" w14:textId="6DFAA4B2" w:rsidR="001B61A5" w:rsidRDefault="00B67655" w:rsidP="004F6121">
            <w:pPr>
              <w:rPr>
                <w:rFonts w:cstheme="minorHAnsi"/>
                <w:sz w:val="20"/>
                <w:szCs w:val="20"/>
              </w:rPr>
            </w:pPr>
            <w:r w:rsidRPr="00B67655">
              <w:rPr>
                <w:rFonts w:cstheme="minorHAnsi"/>
                <w:sz w:val="20"/>
                <w:szCs w:val="20"/>
              </w:rPr>
              <w:t>To focus on character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438D2811" w14:textId="1946E121" w:rsidR="005908B4" w:rsidRDefault="005908B4" w:rsidP="004F6121">
            <w:pPr>
              <w:rPr>
                <w:rFonts w:cstheme="minorHAnsi"/>
                <w:sz w:val="20"/>
                <w:szCs w:val="20"/>
              </w:rPr>
            </w:pPr>
          </w:p>
          <w:p w14:paraId="459A89C7" w14:textId="2936F2B0" w:rsidR="005908B4" w:rsidRPr="00B1176B" w:rsidRDefault="005908B4" w:rsidP="005908B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/>
            <w:shd w:val="clear" w:color="auto" w:fill="92D050"/>
          </w:tcPr>
          <w:p w14:paraId="54A47D58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6F812837" w14:textId="43A939F8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Writing</w:t>
            </w:r>
          </w:p>
          <w:p w14:paraId="4E21C884" w14:textId="77777777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</w:p>
          <w:p w14:paraId="48F0BED7" w14:textId="77777777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a simple sentence for the picture? </w:t>
            </w:r>
          </w:p>
          <w:p w14:paraId="6E50315C" w14:textId="77777777" w:rsidR="004F6121" w:rsidRDefault="004F6121" w:rsidP="002A5EFF">
            <w:pPr>
              <w:rPr>
                <w:rFonts w:cstheme="minorHAnsi"/>
                <w:sz w:val="20"/>
                <w:szCs w:val="20"/>
              </w:rPr>
            </w:pPr>
          </w:p>
          <w:p w14:paraId="7A7AFAF5" w14:textId="71BE9B9B" w:rsidR="002A5EFF" w:rsidRDefault="008D7F39" w:rsidP="002A5EFF">
            <w:pPr>
              <w:rPr>
                <w:rFonts w:cstheme="minorHAnsi"/>
                <w:sz w:val="20"/>
                <w:szCs w:val="20"/>
              </w:rPr>
            </w:pPr>
            <w:r w:rsidRPr="008D7F3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8646E8A" wp14:editId="586533D4">
                  <wp:extent cx="939800" cy="628650"/>
                  <wp:effectExtent l="0" t="0" r="0" b="0"/>
                  <wp:docPr id="1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E022DD-4FFB-42F9-A02F-B8CF41593E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E022DD-4FFB-42F9-A02F-B8CF41593E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6032" t="10802" r="7594" b="37166"/>
                          <a:stretch/>
                        </pic:blipFill>
                        <pic:spPr>
                          <a:xfrm>
                            <a:off x="0" y="0"/>
                            <a:ext cx="9398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FFD23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</w:p>
          <w:p w14:paraId="7157DAB2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e.g. </w:t>
            </w:r>
          </w:p>
          <w:p w14:paraId="5BFC8711" w14:textId="3C2C3C6D" w:rsidR="002A5EFF" w:rsidRDefault="00B67655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see an owl at night.</w:t>
            </w:r>
          </w:p>
          <w:p w14:paraId="1EB12A7A" w14:textId="77777777" w:rsidR="00BC3748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  <w:p w14:paraId="6D0FEC75" w14:textId="479CA924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your tricky words?  </w:t>
            </w:r>
          </w:p>
          <w:p w14:paraId="6011995A" w14:textId="5D401BDE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 w:rsidRPr="00BC3748">
              <w:rPr>
                <w:rFonts w:cstheme="minorHAnsi"/>
                <w:b/>
                <w:sz w:val="18"/>
                <w:szCs w:val="20"/>
              </w:rPr>
              <w:t>the, to, I, no, go, was, he, she, we, me</w:t>
            </w:r>
            <w:r>
              <w:rPr>
                <w:rFonts w:cstheme="minorHAnsi"/>
                <w:b/>
                <w:sz w:val="18"/>
                <w:szCs w:val="20"/>
              </w:rPr>
              <w:t>,</w:t>
            </w:r>
            <w:r w:rsidRPr="00BC3748">
              <w:rPr>
                <w:rFonts w:cstheme="minorHAnsi"/>
                <w:b/>
                <w:sz w:val="18"/>
                <w:szCs w:val="20"/>
              </w:rPr>
              <w:t xml:space="preserve"> be</w:t>
            </w:r>
            <w:r w:rsidR="008D7F39">
              <w:rPr>
                <w:rFonts w:cstheme="minorHAnsi"/>
                <w:b/>
                <w:sz w:val="18"/>
                <w:szCs w:val="20"/>
              </w:rPr>
              <w:t>, all</w:t>
            </w:r>
            <w:r w:rsidRPr="00BC3748">
              <w:rPr>
                <w:rFonts w:cstheme="minorHAnsi"/>
                <w:b/>
                <w:sz w:val="18"/>
                <w:szCs w:val="20"/>
              </w:rPr>
              <w:t>.</w:t>
            </w:r>
          </w:p>
          <w:p w14:paraId="1CE9231B" w14:textId="01D68B78" w:rsidR="00BC3748" w:rsidRPr="00B1176B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36F477A3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187810E3" w14:textId="7C729804" w:rsidR="00D04B82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Computing</w:t>
            </w:r>
          </w:p>
          <w:p w14:paraId="47F504F3" w14:textId="77777777" w:rsidR="005A4C1A" w:rsidRDefault="005A4C1A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976BECA" w14:textId="0214C3F2" w:rsidR="003908B2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8D7F39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4CD60E" wp14:editId="774A8D1F">
                  <wp:extent cx="1835150" cy="417830"/>
                  <wp:effectExtent l="0" t="0" r="0" b="1270"/>
                  <wp:docPr id="33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1A0CF5-0D81-427E-83E8-3119D565E3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1A0CF5-0D81-427E-83E8-3119D565E3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DBAC2" w14:textId="1FDF0623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9FB3C4A" w14:textId="68BC4894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Please share the story:</w:t>
            </w:r>
          </w:p>
          <w:p w14:paraId="1A394ACE" w14:textId="4B902413" w:rsidR="008D7F39" w:rsidRDefault="007101C2" w:rsidP="00D04B82">
            <w:pPr>
              <w:rPr>
                <w:rFonts w:eastAsia="Times New Roman"/>
              </w:rPr>
            </w:pPr>
            <w:hyperlink r:id="rId22" w:history="1">
              <w:r w:rsidR="008D7F39">
                <w:rPr>
                  <w:rStyle w:val="Hyperlink"/>
                  <w:rFonts w:eastAsia="Times New Roman"/>
                </w:rPr>
                <w:t>https://www.childnet.com/ufiles/Detective-Digiduck---150.pdf</w:t>
              </w:r>
            </w:hyperlink>
          </w:p>
          <w:p w14:paraId="73C4C22B" w14:textId="5E59E095" w:rsidR="008D7F39" w:rsidRDefault="008D7F39" w:rsidP="00D04B82">
            <w:pPr>
              <w:rPr>
                <w:rFonts w:eastAsia="Times New Roman"/>
              </w:rPr>
            </w:pPr>
          </w:p>
          <w:p w14:paraId="3909A2CC" w14:textId="469AC0D6" w:rsidR="008D7F39" w:rsidRDefault="008D7F39" w:rsidP="00D04B8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Can you answer the questions below?</w:t>
            </w:r>
          </w:p>
          <w:p w14:paraId="39E4A86F" w14:textId="60CD35E8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8D7F39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AC3704F" wp14:editId="46D2DC8C">
                  <wp:extent cx="1866900" cy="2228850"/>
                  <wp:effectExtent l="0" t="0" r="0" b="0"/>
                  <wp:docPr id="34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B11ED-8486-4287-927C-71726BD487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B11ED-8486-4287-927C-71726BD487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42" cy="223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9DCDF" w14:textId="14C07183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5CF7DA4" w14:textId="37494BD0" w:rsidR="008D7F39" w:rsidRDefault="008D7F39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Short video about safer internet day:</w:t>
            </w:r>
          </w:p>
          <w:p w14:paraId="11EE2E9A" w14:textId="53246CD9" w:rsidR="008D7F39" w:rsidRDefault="007101C2" w:rsidP="00D04B82">
            <w:pPr>
              <w:rPr>
                <w:rFonts w:cstheme="minorHAnsi"/>
                <w:b/>
                <w:sz w:val="20"/>
                <w:szCs w:val="20"/>
              </w:rPr>
            </w:pPr>
            <w:hyperlink r:id="rId24" w:history="1">
              <w:r w:rsidR="008D7F39" w:rsidRPr="00843AB5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https://www.youtube.com/watch?v=oWwb9z2Qw6s</w:t>
              </w:r>
            </w:hyperlink>
          </w:p>
          <w:p w14:paraId="1FB9A8D8" w14:textId="44917341" w:rsidR="00005886" w:rsidRDefault="00005886" w:rsidP="00D04B8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308F33DF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00C5BDD8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D10B40D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66C21F0B" w14:textId="77777777" w:rsidR="004E461F" w:rsidRDefault="004E461F" w:rsidP="004F6121">
            <w:pPr>
              <w:rPr>
                <w:noProof/>
                <w:lang w:eastAsia="en-GB"/>
              </w:rPr>
            </w:pPr>
          </w:p>
          <w:p w14:paraId="52178231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3D52D" wp14:editId="153BAE17">
                  <wp:extent cx="525101" cy="187636"/>
                  <wp:effectExtent l="0" t="0" r="8890" b="3175"/>
                  <wp:docPr id="23" name="Picture 23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81" cy="18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30303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5FFAA4A" w14:textId="77777777" w:rsidR="007101C2" w:rsidRPr="00C33323" w:rsidRDefault="007101C2" w:rsidP="007101C2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6C34CD18" w14:textId="77777777" w:rsidR="007101C2" w:rsidRPr="00C33323" w:rsidRDefault="007101C2" w:rsidP="007101C2">
            <w:pPr>
              <w:rPr>
                <w:rFonts w:cstheme="minorHAnsi"/>
                <w:b/>
                <w:sz w:val="20"/>
                <w:szCs w:val="20"/>
              </w:rPr>
            </w:pPr>
            <w:r w:rsidRPr="00C33323">
              <w:rPr>
                <w:rFonts w:cstheme="minorHAnsi"/>
                <w:b/>
                <w:sz w:val="20"/>
                <w:szCs w:val="20"/>
                <w:highlight w:val="yellow"/>
              </w:rPr>
              <w:t>Writing Review of Learning</w:t>
            </w:r>
          </w:p>
          <w:p w14:paraId="40AD076E" w14:textId="77777777" w:rsidR="007101C2" w:rsidRPr="00252E8A" w:rsidRDefault="007101C2" w:rsidP="007101C2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2-2:15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Yellow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</w:t>
            </w:r>
          </w:p>
          <w:p w14:paraId="44D8337C" w14:textId="4902EE96" w:rsidR="004E461F" w:rsidRDefault="007101C2" w:rsidP="007101C2">
            <w:pPr>
              <w:rPr>
                <w:rFonts w:cstheme="minorHAnsi"/>
                <w:b/>
                <w:sz w:val="20"/>
                <w:szCs w:val="20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2:15-2:30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Green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</w:t>
            </w:r>
          </w:p>
        </w:tc>
        <w:tc>
          <w:tcPr>
            <w:tcW w:w="736" w:type="dxa"/>
            <w:shd w:val="clear" w:color="auto" w:fill="A8D08D" w:themeFill="accent6" w:themeFillTint="99"/>
          </w:tcPr>
          <w:p w14:paraId="53CC9531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6A844D78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09CD82C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4C1DF92F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257AA2AD" w14:textId="2AE2A47A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4E461F" w:rsidRPr="00B1176B" w14:paraId="397F3A6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0C7C0905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Wednesday</w:t>
            </w:r>
          </w:p>
          <w:p w14:paraId="0D72C8EE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07930A36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2EFB727D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7F63FA13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397DB4D9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268FABBF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4050703" wp14:editId="5FEAE3FE">
                  <wp:extent cx="394740" cy="400050"/>
                  <wp:effectExtent l="0" t="0" r="5715" b="0"/>
                  <wp:docPr id="13" name="Picture 13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11" cy="4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A8EA8A5" w14:textId="76637802" w:rsidR="004F6121" w:rsidRDefault="0082616B" w:rsidP="00D04B82">
            <w:pPr>
              <w:rPr>
                <w:rFonts w:cstheme="minorHAnsi"/>
                <w:sz w:val="20"/>
                <w:szCs w:val="20"/>
              </w:rPr>
            </w:pPr>
            <w:r w:rsidRPr="0082616B">
              <w:rPr>
                <w:rFonts w:cstheme="minorHAnsi"/>
                <w:b/>
                <w:sz w:val="20"/>
                <w:szCs w:val="20"/>
              </w:rPr>
              <w:t>Phonics</w:t>
            </w:r>
            <w:r>
              <w:rPr>
                <w:rFonts w:cstheme="minorHAnsi"/>
                <w:sz w:val="20"/>
                <w:szCs w:val="20"/>
              </w:rPr>
              <w:t>: Recap the ‘</w:t>
            </w:r>
            <w:proofErr w:type="spellStart"/>
            <w:r w:rsidR="00B24279">
              <w:rPr>
                <w:rFonts w:cstheme="minorHAnsi"/>
                <w:sz w:val="20"/>
                <w:szCs w:val="20"/>
              </w:rPr>
              <w:t>oo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’ digraph and play a game to practise your reading. </w:t>
            </w:r>
          </w:p>
          <w:p w14:paraId="545BC366" w14:textId="77777777" w:rsidR="008261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  <w:p w14:paraId="5F64014F" w14:textId="77777777" w:rsidR="0082616B" w:rsidRDefault="0082616B" w:rsidP="008261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1A932B10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946D52" wp14:editId="2532B4C3">
                  <wp:extent cx="723900" cy="723900"/>
                  <wp:effectExtent l="0" t="0" r="0" b="0"/>
                  <wp:docPr id="20" name="Picture 20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7C5DA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489E0925" w14:textId="0F787EC8" w:rsidR="0082616B" w:rsidRDefault="0082616B" w:rsidP="0082616B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27" w:history="1">
              <w:r w:rsidR="0070470A" w:rsidRPr="008C6031">
                <w:rPr>
                  <w:rStyle w:val="Hyperlink"/>
                </w:rPr>
                <w:t>https://www.ictgames.com/phonicsPop/index.html</w:t>
              </w:r>
            </w:hyperlink>
          </w:p>
          <w:p w14:paraId="5DF89EF8" w14:textId="77777777" w:rsidR="0070470A" w:rsidRDefault="0070470A" w:rsidP="0082616B"/>
          <w:p w14:paraId="209FCEFA" w14:textId="77777777" w:rsidR="0082616B" w:rsidRDefault="0082616B" w:rsidP="0082616B"/>
          <w:p w14:paraId="2DD41773" w14:textId="1E9904EB" w:rsidR="0082616B" w:rsidRDefault="0082616B" w:rsidP="0082616B">
            <w:r>
              <w:t xml:space="preserve">Picnic on Pluto (Phase 3 </w:t>
            </w:r>
            <w:proofErr w:type="spellStart"/>
            <w:r w:rsidR="0070470A">
              <w:t>oo</w:t>
            </w:r>
            <w:proofErr w:type="spellEnd"/>
            <w:r>
              <w:t>)</w:t>
            </w:r>
          </w:p>
          <w:p w14:paraId="2C7587C6" w14:textId="2DE8BB07" w:rsidR="0082616B" w:rsidRPr="00B117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7700092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Maths</w:t>
            </w:r>
          </w:p>
          <w:p w14:paraId="576D54F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8629D78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3FCE7A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FF4AA" wp14:editId="76E9FA84">
                  <wp:extent cx="885825" cy="465773"/>
                  <wp:effectExtent l="0" t="0" r="0" b="0"/>
                  <wp:docPr id="16" name="Picture 16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0D58C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786D0A50" w14:textId="0FE787AC" w:rsidR="00D04B82" w:rsidRDefault="00D04B82" w:rsidP="00D04B82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</w:t>
            </w:r>
            <w:r w:rsidR="00BD6E1F">
              <w:t xml:space="preserve"> </w:t>
            </w:r>
            <w:r w:rsidR="006D7A28">
              <w:t xml:space="preserve"> </w:t>
            </w:r>
            <w:hyperlink r:id="rId28" w:history="1">
              <w:r w:rsidR="00ED7B59" w:rsidRPr="00843AB5">
                <w:rPr>
                  <w:rStyle w:val="Hyperlink"/>
                </w:rPr>
                <w:t>https://classroom.thenational.academy/lessons/adding-and-subtracting-using-a-number-track-crv6at</w:t>
              </w:r>
            </w:hyperlink>
          </w:p>
          <w:p w14:paraId="2A845ECD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33359A91" w14:textId="66E05DD8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BD6E1F">
              <w:t xml:space="preserve"> </w:t>
            </w:r>
            <w:r w:rsidR="00BD6E1F" w:rsidRPr="00BD6E1F">
              <w:rPr>
                <w:rFonts w:cstheme="minorHAnsi"/>
                <w:b/>
                <w:sz w:val="20"/>
                <w:szCs w:val="20"/>
              </w:rPr>
              <w:t>Addition and subtraction within 10</w:t>
            </w:r>
          </w:p>
          <w:p w14:paraId="2A777A14" w14:textId="3E9FFF8C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ED7B59">
              <w:rPr>
                <w:rFonts w:cstheme="minorHAnsi"/>
                <w:sz w:val="20"/>
                <w:szCs w:val="20"/>
              </w:rPr>
              <w:t>5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1AD7BAD4" w14:textId="77777777" w:rsidR="00BD6E1F" w:rsidRDefault="00ED7B59" w:rsidP="004F6121">
            <w:pPr>
              <w:rPr>
                <w:rFonts w:cstheme="minorHAnsi"/>
                <w:sz w:val="20"/>
                <w:szCs w:val="20"/>
              </w:rPr>
            </w:pPr>
            <w:r w:rsidRPr="00ED7B59">
              <w:rPr>
                <w:rFonts w:cstheme="minorHAnsi"/>
                <w:sz w:val="20"/>
                <w:szCs w:val="20"/>
              </w:rPr>
              <w:t>Adding and subtracting using a number track</w:t>
            </w:r>
          </w:p>
          <w:p w14:paraId="554655B8" w14:textId="342216F6" w:rsidR="00ED7B59" w:rsidRPr="00B1176B" w:rsidRDefault="00ED7B59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065355EE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46143605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10693E41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3085EE53" w14:textId="77777777" w:rsidR="004F6121" w:rsidRPr="009F068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DD3E4" wp14:editId="5BD6CC69">
                  <wp:extent cx="302499" cy="133350"/>
                  <wp:effectExtent l="0" t="0" r="2540" b="0"/>
                  <wp:docPr id="2" name="Picture 2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5" cy="1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4AE29" w14:textId="77777777"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  <w:p w14:paraId="3D6A23BA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BE95F54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32FADB4E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PSHE</w:t>
            </w:r>
          </w:p>
          <w:p w14:paraId="5CBC053E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22076C" w14:textId="77777777" w:rsidR="00C97A82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883834B" w14:textId="77777777" w:rsidR="00C97A82" w:rsidRPr="009F0681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CB847" wp14:editId="17E6575C">
                  <wp:extent cx="885825" cy="465773"/>
                  <wp:effectExtent l="0" t="0" r="0" b="0"/>
                  <wp:docPr id="31" name="Picture 31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08B8C" w14:textId="77777777" w:rsidR="00C97A82" w:rsidRDefault="00C97A82" w:rsidP="00C97A82">
            <w:pPr>
              <w:rPr>
                <w:rFonts w:cstheme="minorHAnsi"/>
                <w:sz w:val="20"/>
                <w:szCs w:val="20"/>
              </w:rPr>
            </w:pPr>
          </w:p>
          <w:p w14:paraId="15062F49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950CA8E" w14:textId="120CD073" w:rsidR="004F6121" w:rsidRDefault="004F6121" w:rsidP="004F6121">
            <w:r>
              <w:rPr>
                <w:rFonts w:cstheme="minorHAnsi"/>
                <w:sz w:val="20"/>
                <w:szCs w:val="20"/>
              </w:rPr>
              <w:t>Link: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C5D40">
              <w:t xml:space="preserve"> </w:t>
            </w:r>
          </w:p>
          <w:p w14:paraId="69548EEC" w14:textId="062FAB56" w:rsidR="00A304FE" w:rsidRDefault="007101C2" w:rsidP="004F6121">
            <w:hyperlink r:id="rId30" w:history="1">
              <w:r w:rsidR="00ED7B59" w:rsidRPr="00843AB5">
                <w:rPr>
                  <w:rStyle w:val="Hyperlink"/>
                </w:rPr>
                <w:t>https://classroom.thenational.academy/lessons/super-juice-crtk6d</w:t>
              </w:r>
            </w:hyperlink>
          </w:p>
          <w:p w14:paraId="276A8FB2" w14:textId="77777777" w:rsidR="00ED7B59" w:rsidRDefault="00ED7B59" w:rsidP="004F6121"/>
          <w:p w14:paraId="7718B461" w14:textId="77777777" w:rsidR="006D7A28" w:rsidRDefault="006D7A28" w:rsidP="004F6121"/>
          <w:p w14:paraId="682A7577" w14:textId="77777777" w:rsidR="00D04B82" w:rsidRDefault="00D04B82" w:rsidP="004F6121"/>
          <w:p w14:paraId="67019139" w14:textId="77777777" w:rsidR="00DC5D40" w:rsidRDefault="00DC5D40" w:rsidP="004F6121">
            <w:pPr>
              <w:rPr>
                <w:rFonts w:cstheme="minorHAnsi"/>
                <w:sz w:val="20"/>
                <w:szCs w:val="20"/>
              </w:rPr>
            </w:pPr>
          </w:p>
          <w:p w14:paraId="1B77648F" w14:textId="77777777" w:rsidR="00005886" w:rsidRDefault="00005886" w:rsidP="004F6121">
            <w:pPr>
              <w:rPr>
                <w:rFonts w:cstheme="minorHAnsi"/>
                <w:sz w:val="20"/>
                <w:szCs w:val="20"/>
              </w:rPr>
            </w:pPr>
          </w:p>
          <w:p w14:paraId="4E59738D" w14:textId="29CB8FBE"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04B82">
              <w:rPr>
                <w:rFonts w:cstheme="minorHAnsi"/>
                <w:sz w:val="20"/>
                <w:szCs w:val="20"/>
              </w:rPr>
              <w:t>A new Normal</w:t>
            </w:r>
            <w:r w:rsidR="00DA10F2">
              <w:rPr>
                <w:rFonts w:cstheme="minorHAnsi"/>
                <w:sz w:val="20"/>
                <w:szCs w:val="20"/>
              </w:rPr>
              <w:t xml:space="preserve">: </w:t>
            </w:r>
            <w:r w:rsidR="00D04B82">
              <w:rPr>
                <w:rFonts w:cstheme="minorHAnsi"/>
                <w:sz w:val="20"/>
                <w:szCs w:val="20"/>
              </w:rPr>
              <w:t xml:space="preserve"> lesson </w:t>
            </w:r>
            <w:r w:rsidR="00ED7B59">
              <w:rPr>
                <w:rFonts w:cstheme="minorHAnsi"/>
                <w:sz w:val="20"/>
                <w:szCs w:val="20"/>
              </w:rPr>
              <w:t>6</w:t>
            </w:r>
          </w:p>
          <w:p w14:paraId="6E8F85E9" w14:textId="77777777" w:rsidR="00C33323" w:rsidRDefault="00ED7B59" w:rsidP="00C33323">
            <w:pPr>
              <w:rPr>
                <w:rFonts w:cstheme="minorHAnsi"/>
                <w:b/>
                <w:sz w:val="20"/>
                <w:szCs w:val="20"/>
              </w:rPr>
            </w:pPr>
            <w:r w:rsidRPr="00ED7B59">
              <w:rPr>
                <w:rFonts w:cstheme="minorHAnsi"/>
                <w:b/>
                <w:sz w:val="20"/>
                <w:szCs w:val="20"/>
              </w:rPr>
              <w:t>Super juice</w:t>
            </w:r>
          </w:p>
          <w:p w14:paraId="58B2CB80" w14:textId="6986AC5E" w:rsidR="00ED7B59" w:rsidRDefault="00ED7B59" w:rsidP="00C3332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5E35E130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540CD9A9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C06FF77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20F27D10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B2168C" wp14:editId="181D9EFA">
                  <wp:extent cx="430713" cy="153908"/>
                  <wp:effectExtent l="0" t="0" r="7620" b="0"/>
                  <wp:docPr id="24" name="Picture 24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96" cy="15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CDC25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12CA8AF" w14:textId="77777777" w:rsidR="007101C2" w:rsidRPr="00C33323" w:rsidRDefault="007101C2" w:rsidP="007101C2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69502B25" w14:textId="77777777" w:rsidR="007101C2" w:rsidRPr="00C33323" w:rsidRDefault="007101C2" w:rsidP="007101C2">
            <w:pPr>
              <w:rPr>
                <w:rFonts w:cstheme="minorHAnsi"/>
                <w:b/>
                <w:color w:val="0070C0"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color w:val="0070C0"/>
                <w:sz w:val="20"/>
                <w:szCs w:val="20"/>
                <w:highlight w:val="yellow"/>
              </w:rPr>
              <w:t>Maths Review of Learning</w:t>
            </w:r>
          </w:p>
          <w:p w14:paraId="43942805" w14:textId="77777777" w:rsidR="007101C2" w:rsidRPr="00252E8A" w:rsidRDefault="007101C2" w:rsidP="007101C2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2-2:15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Yellow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</w:t>
            </w:r>
          </w:p>
          <w:p w14:paraId="03832E42" w14:textId="3F205F40" w:rsidR="004E461F" w:rsidRDefault="007101C2" w:rsidP="007101C2">
            <w:pPr>
              <w:rPr>
                <w:rFonts w:cstheme="minorHAnsi"/>
                <w:b/>
                <w:sz w:val="20"/>
                <w:szCs w:val="20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2:15-2:30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Green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</w:t>
            </w:r>
          </w:p>
        </w:tc>
        <w:tc>
          <w:tcPr>
            <w:tcW w:w="736" w:type="dxa"/>
            <w:shd w:val="clear" w:color="auto" w:fill="A8D08D" w:themeFill="accent6" w:themeFillTint="99"/>
          </w:tcPr>
          <w:p w14:paraId="34ED5AD0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10C1B622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274DE49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808F9B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F7D6B03" w14:textId="77777777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38F4AC6E" wp14:editId="1D87BF72">
                  <wp:extent cx="458491" cy="285750"/>
                  <wp:effectExtent l="0" t="0" r="0" b="0"/>
                  <wp:docPr id="5" name="Picture 5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8" cy="29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59" w:rsidRPr="00B1176B" w14:paraId="7F7A4F93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60EFE22C" w14:textId="77777777" w:rsidR="00ED7B59" w:rsidRPr="00B1176B" w:rsidRDefault="00ED7B59" w:rsidP="00ED7B59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Thursday</w:t>
            </w:r>
          </w:p>
          <w:p w14:paraId="6DC495A3" w14:textId="77777777" w:rsidR="00ED7B59" w:rsidRPr="00B1176B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29AD7E62" w14:textId="77777777" w:rsidR="00ED7B59" w:rsidRPr="00B1176B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7FD64C4A" w14:textId="77777777" w:rsidR="00ED7B59" w:rsidRPr="00D07224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5B39B927" w14:textId="77777777" w:rsidR="00ED7B59" w:rsidRPr="00D07224" w:rsidRDefault="00ED7B59" w:rsidP="00ED7B59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5080FA30" w14:textId="77777777"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7F0AE84A" w14:textId="77777777"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7BC836D3" wp14:editId="4AEC489E">
                  <wp:extent cx="432334" cy="438150"/>
                  <wp:effectExtent l="0" t="0" r="6350" b="0"/>
                  <wp:docPr id="14" name="Picture 14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32" cy="44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FED0B39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23D480B2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A59F13A" w14:textId="77777777" w:rsidR="00ED7B59" w:rsidRDefault="00ED7B59" w:rsidP="00ED7B59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20"/>
                <w:szCs w:val="20"/>
              </w:rPr>
              <w:t xml:space="preserve">Link: </w:t>
            </w:r>
          </w:p>
          <w:p w14:paraId="16726C37" w14:textId="0148B77F" w:rsidR="00ED7B59" w:rsidRDefault="007101C2" w:rsidP="00ED7B59">
            <w:hyperlink r:id="rId33" w:history="1">
              <w:r w:rsidR="00ED7B59" w:rsidRPr="008C6031">
                <w:rPr>
                  <w:rStyle w:val="Hyperlink"/>
                </w:rPr>
                <w:t>https://www.youtube.com/watch?v=Am9SGxnpJ7U&amp;list=PLuGr6z2H2KNHwnu179dNafu7_mj4Nvjgp&amp;index=1</w:t>
              </w:r>
            </w:hyperlink>
          </w:p>
          <w:p w14:paraId="2DFEDD0B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3EAE2A89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3AA29838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7DB26A61" w14:textId="09FCECFF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15 Review of sounds 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0D4BE391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lastRenderedPageBreak/>
              <w:t xml:space="preserve">Literacy </w:t>
            </w:r>
          </w:p>
          <w:p w14:paraId="3365E8E6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7A4945F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2FDCF208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CABD7" wp14:editId="2CC95091">
                  <wp:extent cx="885825" cy="465773"/>
                  <wp:effectExtent l="0" t="0" r="0" b="0"/>
                  <wp:docPr id="28" name="Picture 28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DD780" w14:textId="711137E0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C998C21" w14:textId="69A19C49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Link:</w:t>
            </w:r>
          </w:p>
          <w:p w14:paraId="2A6D34DC" w14:textId="2E77E3F7" w:rsidR="00ED7B59" w:rsidRDefault="007101C2" w:rsidP="00ED7B59">
            <w:hyperlink r:id="rId34" w:history="1">
              <w:r w:rsidR="00ED7B59" w:rsidRPr="008C6031">
                <w:rPr>
                  <w:rStyle w:val="Hyperlink"/>
                </w:rPr>
                <w:t>https://classroom.thenational.academy/lessons/to-reenact-a-story-focusing-on-character-6gu32t</w:t>
              </w:r>
            </w:hyperlink>
          </w:p>
          <w:p w14:paraId="553FE070" w14:textId="77777777" w:rsidR="00ED7B59" w:rsidRDefault="00ED7B59" w:rsidP="00ED7B59"/>
          <w:p w14:paraId="11DB1939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6188651C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Pr="00A34063">
              <w:rPr>
                <w:rFonts w:cstheme="minorHAnsi"/>
                <w:b/>
                <w:sz w:val="20"/>
                <w:szCs w:val="20"/>
              </w:rPr>
              <w:t>Little Red Hen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14:paraId="2646A0C7" w14:textId="475936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 4:</w:t>
            </w:r>
          </w:p>
          <w:p w14:paraId="04BE7AB9" w14:textId="57F301BA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B67655">
              <w:rPr>
                <w:rFonts w:cstheme="minorHAnsi"/>
                <w:sz w:val="20"/>
                <w:szCs w:val="20"/>
              </w:rPr>
              <w:t>To re</w:t>
            </w:r>
            <w:r w:rsidR="007101C2">
              <w:rPr>
                <w:rFonts w:cstheme="minorHAnsi"/>
                <w:sz w:val="20"/>
                <w:szCs w:val="20"/>
              </w:rPr>
              <w:t>-</w:t>
            </w:r>
            <w:r w:rsidRPr="00B67655">
              <w:rPr>
                <w:rFonts w:cstheme="minorHAnsi"/>
                <w:sz w:val="20"/>
                <w:szCs w:val="20"/>
              </w:rPr>
              <w:t>enact a story focusing on character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863ABC6" w14:textId="4C0F5F0E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62C1A9B6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0427041F" w14:textId="77777777" w:rsidR="00ED7B59" w:rsidRPr="00440F8F" w:rsidRDefault="00ED7B59" w:rsidP="00ED7B59">
            <w:pPr>
              <w:rPr>
                <w:rFonts w:cstheme="minorHAnsi"/>
                <w:b/>
                <w:sz w:val="18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 xml:space="preserve">Reading </w:t>
            </w:r>
          </w:p>
          <w:p w14:paraId="67D5CE62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5B7D7D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Phonics Game (2do)</w:t>
            </w:r>
          </w:p>
          <w:p w14:paraId="20E9EFDD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A3C7C1" wp14:editId="2B33021E">
                  <wp:extent cx="334449" cy="276225"/>
                  <wp:effectExtent l="0" t="0" r="8890" b="0"/>
                  <wp:docPr id="21" name="Picture 21" descr="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urple M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57" cy="28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E9CE2" w14:textId="1608530E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CE56B49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458C2719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Music</w:t>
            </w:r>
          </w:p>
          <w:p w14:paraId="2CC4CC8A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4E79789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3AD2E9A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B834FF" wp14:editId="66D5F500">
                  <wp:extent cx="885825" cy="465773"/>
                  <wp:effectExtent l="0" t="0" r="0" b="0"/>
                  <wp:docPr id="29" name="Picture 29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EB4E1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E2DFBCD" w14:textId="2A09DEFC" w:rsidR="00ED7B59" w:rsidRDefault="00ED7B59" w:rsidP="00ED7B59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   </w:t>
            </w:r>
            <w:hyperlink r:id="rId36" w:history="1">
              <w:r w:rsidR="00DC2308" w:rsidRPr="00843AB5">
                <w:rPr>
                  <w:rStyle w:val="Hyperlink"/>
                </w:rPr>
                <w:t>https://classroom.thenational.academy/lessons/me-and-my-friends-part-1-cdjp6t</w:t>
              </w:r>
            </w:hyperlink>
          </w:p>
          <w:p w14:paraId="3AE6CC8F" w14:textId="77777777" w:rsidR="00ED7B59" w:rsidRDefault="00ED7B59" w:rsidP="00ED7B59"/>
          <w:p w14:paraId="43425EFE" w14:textId="77777777" w:rsidR="00ED7B59" w:rsidRPr="00005886" w:rsidRDefault="00ED7B59" w:rsidP="00ED7B59">
            <w:r w:rsidRPr="003B4C77">
              <w:t>All about Me</w:t>
            </w:r>
          </w:p>
          <w:p w14:paraId="64431654" w14:textId="687E31D0" w:rsidR="00ED7B59" w:rsidRDefault="00ED7B59" w:rsidP="00ED7B59"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DC2308">
              <w:rPr>
                <w:rFonts w:cstheme="minorHAnsi"/>
                <w:sz w:val="20"/>
                <w:szCs w:val="20"/>
              </w:rPr>
              <w:t>5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Pr="00005886">
              <w:rPr>
                <w:rFonts w:cstheme="minorHAnsi"/>
                <w:sz w:val="20"/>
                <w:szCs w:val="20"/>
              </w:rPr>
              <w:t xml:space="preserve"> </w:t>
            </w:r>
            <w:r>
              <w:t xml:space="preserve">   </w:t>
            </w:r>
            <w:r w:rsidR="00DC2308" w:rsidRPr="00DC2308">
              <w:t>Me and my friends (Part 1)</w:t>
            </w:r>
          </w:p>
          <w:p w14:paraId="7CBC8F78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68D8F191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B062F8F" w14:textId="0D2A5B18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275B5DB6" w14:textId="77777777" w:rsidR="00ED7B59" w:rsidRDefault="00ED7B59" w:rsidP="00ED7B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7726E402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A061937" w14:textId="77777777" w:rsidR="00ED7B59" w:rsidRPr="00FF58A5" w:rsidRDefault="00ED7B59" w:rsidP="00ED7B59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6F441496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38AD2B" wp14:editId="78CEA745">
                  <wp:extent cx="709415" cy="253497"/>
                  <wp:effectExtent l="0" t="0" r="0" b="0"/>
                  <wp:docPr id="25" name="Picture 25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66" cy="25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70F25" w14:textId="3B4068CC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7020974" w14:textId="21D6A5E5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4711F52A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lastRenderedPageBreak/>
              <w:t>Story Time</w:t>
            </w:r>
          </w:p>
          <w:p w14:paraId="16F72D84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399F1F4" w14:textId="77777777" w:rsidR="00ED7B59" w:rsidRPr="00F833BB" w:rsidRDefault="00ED7B59" w:rsidP="00ED7B59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63E3DEAD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73D64DF9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0D5BCA88" wp14:editId="15756EF1">
                  <wp:extent cx="349472" cy="217805"/>
                  <wp:effectExtent l="0" t="0" r="0" b="0"/>
                  <wp:docPr id="6" name="Picture 6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27" cy="22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59" w:rsidRPr="00B1176B" w14:paraId="3EA6162C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124BC001" w14:textId="71B03493" w:rsidR="00ED7B59" w:rsidRPr="00730369" w:rsidRDefault="00ED7B59" w:rsidP="00ED7B59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730369">
              <w:rPr>
                <w:rFonts w:cstheme="minorHAnsi"/>
                <w:sz w:val="20"/>
                <w:szCs w:val="20"/>
                <w:highlight w:val="red"/>
              </w:rPr>
              <w:lastRenderedPageBreak/>
              <w:t>Friday</w:t>
            </w:r>
            <w:r w:rsidR="00730369" w:rsidRPr="00730369">
              <w:rPr>
                <w:rFonts w:cstheme="minorHAnsi"/>
                <w:sz w:val="20"/>
                <w:szCs w:val="20"/>
                <w:highlight w:val="red"/>
              </w:rPr>
              <w:t>- Can you wear something red to help celebrate Chinese New Year!</w:t>
            </w:r>
          </w:p>
          <w:p w14:paraId="7F1194BE" w14:textId="77777777" w:rsidR="00ED7B59" w:rsidRPr="00730369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842792" w14:textId="77777777" w:rsidR="00ED7B59" w:rsidRPr="00730369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8EEF144" w14:textId="77777777" w:rsidR="00ED7B59" w:rsidRPr="00D07224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11AAA6C1" w14:textId="77777777" w:rsidR="00ED7B59" w:rsidRPr="00D07224" w:rsidRDefault="00ED7B59" w:rsidP="00ED7B59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5ACC06EA" w14:textId="77777777"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60321FD0" w14:textId="77777777"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52DDB7B" wp14:editId="5B49E5E8">
                  <wp:extent cx="394740" cy="400050"/>
                  <wp:effectExtent l="0" t="0" r="5715" b="0"/>
                  <wp:docPr id="15" name="Picture 15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30" cy="40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6048555E" w14:textId="3D10298D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82616B">
              <w:rPr>
                <w:rFonts w:cstheme="minorHAnsi"/>
                <w:b/>
                <w:sz w:val="20"/>
                <w:szCs w:val="20"/>
              </w:rPr>
              <w:t>Phonics</w:t>
            </w:r>
            <w:r>
              <w:rPr>
                <w:rFonts w:cstheme="minorHAnsi"/>
                <w:sz w:val="20"/>
                <w:szCs w:val="20"/>
              </w:rPr>
              <w:t xml:space="preserve">: Recap the digraph </w:t>
            </w:r>
            <w:r w:rsidR="00B24279">
              <w:rPr>
                <w:rFonts w:cstheme="minorHAnsi"/>
                <w:sz w:val="20"/>
                <w:szCs w:val="20"/>
              </w:rPr>
              <w:t xml:space="preserve">we have learned so far </w:t>
            </w:r>
            <w:r>
              <w:rPr>
                <w:rFonts w:cstheme="minorHAnsi"/>
                <w:sz w:val="20"/>
                <w:szCs w:val="20"/>
              </w:rPr>
              <w:t xml:space="preserve">and play a game to practise your reading. </w:t>
            </w:r>
          </w:p>
          <w:p w14:paraId="51FFD08A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5DF00C5B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5D16F12C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5CD5C" wp14:editId="57F41391">
                  <wp:extent cx="723900" cy="723900"/>
                  <wp:effectExtent l="0" t="0" r="0" b="0"/>
                  <wp:docPr id="32" name="Picture 32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F1753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D9EAC09" w14:textId="2BF98D48" w:rsidR="00ED7B59" w:rsidRDefault="00ED7B59" w:rsidP="00ED7B59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39" w:history="1">
              <w:r w:rsidRPr="008C6031">
                <w:rPr>
                  <w:rStyle w:val="Hyperlink"/>
                </w:rPr>
                <w:t>https://www.phonicsplay.co.uk/resources/phase/2/pick-a-picture</w:t>
              </w:r>
            </w:hyperlink>
          </w:p>
          <w:p w14:paraId="3E3358A5" w14:textId="77777777" w:rsidR="00ED7B59" w:rsidRDefault="00ED7B59" w:rsidP="00ED7B59"/>
          <w:p w14:paraId="3B3AA9CA" w14:textId="77777777" w:rsidR="00ED7B59" w:rsidRDefault="00ED7B59" w:rsidP="00ED7B59"/>
          <w:p w14:paraId="54908006" w14:textId="77777777" w:rsidR="00ED7B59" w:rsidRDefault="00ED7B59" w:rsidP="00ED7B59"/>
          <w:p w14:paraId="468C579F" w14:textId="77777777" w:rsidR="00ED7B59" w:rsidRDefault="00ED7B59" w:rsidP="00ED7B59"/>
          <w:p w14:paraId="110A48C1" w14:textId="2D11BC6B" w:rsidR="00ED7B59" w:rsidRDefault="00ED7B59" w:rsidP="00ED7B59">
            <w:r>
              <w:t>Pick a picture (Phase 3 digraphs)</w:t>
            </w:r>
          </w:p>
          <w:p w14:paraId="332AAECB" w14:textId="36664BDD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1362ECCF" w14:textId="30D1A665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Maths </w:t>
            </w:r>
          </w:p>
          <w:p w14:paraId="55238B4D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FA3FB76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60F2CCAF" w14:textId="34FA9E5E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53452" wp14:editId="2534FC77">
                  <wp:extent cx="885825" cy="465773"/>
                  <wp:effectExtent l="0" t="0" r="0" b="0"/>
                  <wp:docPr id="4" name="Picture 4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A4F9F" w14:textId="77F5959A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379232B" w14:textId="7946E396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Link:</w:t>
            </w:r>
          </w:p>
          <w:p w14:paraId="462D7CC5" w14:textId="48A1215F" w:rsidR="00ED7B59" w:rsidRDefault="007101C2" w:rsidP="00ED7B59">
            <w:hyperlink r:id="rId40" w:history="1">
              <w:r w:rsidR="00ED7B59" w:rsidRPr="00843AB5">
                <w:rPr>
                  <w:rStyle w:val="Hyperlink"/>
                </w:rPr>
                <w:t>https://classroom.thenational.academy/lessons/understanding-the-concept-of-double-6gw3ad</w:t>
              </w:r>
            </w:hyperlink>
          </w:p>
          <w:p w14:paraId="223E81BD" w14:textId="77777777" w:rsidR="00ED7B59" w:rsidRDefault="00ED7B59" w:rsidP="00ED7B59"/>
          <w:p w14:paraId="76D45A5D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37F83BA2" w14:textId="49147936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Pr="00ED7B59">
              <w:rPr>
                <w:rFonts w:cstheme="minorHAnsi"/>
                <w:b/>
                <w:sz w:val="20"/>
                <w:szCs w:val="20"/>
              </w:rPr>
              <w:t>Doubling and halving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17170C7A" w14:textId="1725AB0A" w:rsidR="00ED7B59" w:rsidRPr="00BD6E1F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BD6E1F">
              <w:rPr>
                <w:rFonts w:cstheme="minorHAnsi"/>
                <w:sz w:val="20"/>
                <w:szCs w:val="20"/>
              </w:rPr>
              <w:t xml:space="preserve">Lesson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BD6E1F">
              <w:rPr>
                <w:rFonts w:cstheme="minorHAnsi"/>
                <w:sz w:val="20"/>
                <w:szCs w:val="20"/>
              </w:rPr>
              <w:t>:</w:t>
            </w:r>
          </w:p>
          <w:p w14:paraId="04CEC21B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ED7B59">
              <w:rPr>
                <w:rFonts w:cstheme="minorHAnsi"/>
                <w:sz w:val="20"/>
                <w:szCs w:val="20"/>
              </w:rPr>
              <w:t>Understanding the concept of double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0466A0FA" w14:textId="56292DCC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703A3EAE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6F01B0E7" w14:textId="77777777" w:rsidR="00ED7B59" w:rsidRDefault="00ED7B59" w:rsidP="00ED7B59">
            <w:pPr>
              <w:rPr>
                <w:rFonts w:cstheme="minorHAnsi"/>
                <w:b/>
                <w:sz w:val="14"/>
                <w:szCs w:val="20"/>
              </w:rPr>
            </w:pPr>
          </w:p>
          <w:p w14:paraId="2EEC826F" w14:textId="77777777" w:rsidR="00ED7B59" w:rsidRPr="00440F8F" w:rsidRDefault="00ED7B59" w:rsidP="00ED7B59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4254A12F" w14:textId="77777777" w:rsidR="00ED7B59" w:rsidRPr="00440F8F" w:rsidRDefault="00ED7B59" w:rsidP="00ED7B59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43B85F24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BE1A5" wp14:editId="671C5DAB">
                  <wp:extent cx="334010" cy="147241"/>
                  <wp:effectExtent l="0" t="0" r="0" b="5715"/>
                  <wp:docPr id="1" name="Picture 1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59" cy="1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6C478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E338E71" w14:textId="77C2670C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0AEC5B12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5F99CDFF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Understanding the World</w:t>
            </w:r>
          </w:p>
          <w:p w14:paraId="00BE2FAA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ED7B59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9DDB7F4" wp14:editId="39E6E3AF">
                  <wp:extent cx="2018665" cy="1009650"/>
                  <wp:effectExtent l="0" t="0" r="635" b="0"/>
                  <wp:docPr id="35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696AF7-E99D-47D9-B17F-1C77A60AA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696AF7-E99D-47D9-B17F-1C77A60AA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3CB05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580B2CB" w14:textId="38C299F4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Video’s about Chinese New Year</w:t>
            </w:r>
          </w:p>
          <w:p w14:paraId="1C65EF54" w14:textId="46B65359" w:rsidR="00B24279" w:rsidRDefault="007101C2" w:rsidP="00ED7B59">
            <w:pPr>
              <w:rPr>
                <w:rFonts w:cstheme="minorHAnsi"/>
                <w:b/>
                <w:sz w:val="20"/>
                <w:szCs w:val="20"/>
              </w:rPr>
            </w:pPr>
            <w:hyperlink r:id="rId42" w:history="1">
              <w:r w:rsidR="00B24279" w:rsidRPr="00843AB5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https://www.youtube.com/watch?v=c8ssHXZ9_qU</w:t>
              </w:r>
            </w:hyperlink>
          </w:p>
          <w:p w14:paraId="1491387B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C98FA50" w14:textId="751B2935" w:rsidR="00B24279" w:rsidRDefault="007101C2" w:rsidP="00ED7B59">
            <w:pPr>
              <w:rPr>
                <w:rFonts w:cstheme="minorHAnsi"/>
                <w:b/>
                <w:sz w:val="20"/>
                <w:szCs w:val="20"/>
              </w:rPr>
            </w:pPr>
            <w:hyperlink r:id="rId43" w:history="1">
              <w:r w:rsidR="00B24279" w:rsidRPr="00843AB5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https://www.youtube.com/watch?app=desktop&amp;v=1cRMRp9-Z08</w:t>
              </w:r>
            </w:hyperlink>
          </w:p>
          <w:p w14:paraId="4C0782B6" w14:textId="77933730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bookmarkStart w:id="0" w:name="_GoBack"/>
            <w:bookmarkEnd w:id="0"/>
          </w:p>
          <w:p w14:paraId="65B9345B" w14:textId="51419F78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Chinese New Year Animal Story:</w:t>
            </w:r>
          </w:p>
          <w:p w14:paraId="2A4EC5E2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0250AB2" w14:textId="2382ABC5" w:rsidR="00B24279" w:rsidRDefault="007101C2" w:rsidP="00ED7B59">
            <w:pPr>
              <w:rPr>
                <w:rFonts w:cstheme="minorHAnsi"/>
                <w:b/>
                <w:sz w:val="20"/>
                <w:szCs w:val="20"/>
              </w:rPr>
            </w:pPr>
            <w:hyperlink r:id="rId44" w:history="1">
              <w:r w:rsidR="00B24279" w:rsidRPr="00843AB5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https://www.topmarks.co.uk/ChineseNewYear/ZodiacStory.aspx</w:t>
              </w:r>
            </w:hyperlink>
          </w:p>
          <w:p w14:paraId="52CA4924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18A3707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Activity:</w:t>
            </w:r>
          </w:p>
          <w:p w14:paraId="20484C89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This year is the year of the Ox.</w:t>
            </w:r>
          </w:p>
          <w:p w14:paraId="7C437677" w14:textId="77777777" w:rsidR="00B24279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Can you make your own Ox?</w:t>
            </w:r>
          </w:p>
          <w:p w14:paraId="0677E9DC" w14:textId="7C1B7709" w:rsidR="00B24279" w:rsidRPr="009F0681" w:rsidRDefault="00B24279" w:rsidP="00ED7B59">
            <w:pPr>
              <w:rPr>
                <w:rFonts w:cstheme="minorHAnsi"/>
                <w:b/>
                <w:sz w:val="20"/>
                <w:szCs w:val="20"/>
              </w:rPr>
            </w:pPr>
            <w:r w:rsidRPr="00B24279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4B29CDD" wp14:editId="1338A939">
                  <wp:extent cx="2018665" cy="2068830"/>
                  <wp:effectExtent l="0" t="0" r="635" b="7620"/>
                  <wp:docPr id="3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DC208F-ED3A-47A0-A225-4A21DC4A32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DC208F-ED3A-47A0-A225-4A21DC4A32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FFE599" w:themeFill="accent4" w:themeFillTint="66"/>
          </w:tcPr>
          <w:p w14:paraId="415344A3" w14:textId="77777777" w:rsidR="00ED7B59" w:rsidRPr="00C97A82" w:rsidRDefault="00ED7B59" w:rsidP="00ED7B59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C97A82">
              <w:rPr>
                <w:rFonts w:cstheme="minorHAnsi"/>
                <w:b/>
                <w:sz w:val="24"/>
                <w:szCs w:val="20"/>
              </w:rPr>
              <w:t>GOLDEN TIME</w:t>
            </w:r>
          </w:p>
          <w:p w14:paraId="327CF607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EF72668" w14:textId="77777777" w:rsidR="00ED7B59" w:rsidRDefault="00ED7B59" w:rsidP="00ED7B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Activity of choice</w:t>
            </w:r>
          </w:p>
          <w:p w14:paraId="6A896900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42E6B6" wp14:editId="129998C1">
                  <wp:extent cx="428625" cy="41021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70px-Golden_star_2.svg[1]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1" cy="41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E23B4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BFC9026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3332E0E4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37E2862A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0841C1A4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5DAE75E3" w14:textId="77777777" w:rsidR="00ED7B59" w:rsidRPr="00F833BB" w:rsidRDefault="00ED7B59" w:rsidP="00ED7B59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ED5FFB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17DAC436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</w:tbl>
    <w:p w14:paraId="04AD6590" w14:textId="77777777" w:rsidR="00B80E3A" w:rsidRDefault="00B80E3A"/>
    <w:sectPr w:rsidR="00B80E3A" w:rsidSect="001B0741">
      <w:headerReference w:type="default" r:id="rId47"/>
      <w:pgSz w:w="16838" w:h="11906" w:orient="landscape"/>
      <w:pgMar w:top="1440" w:right="53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5FB46" w14:textId="77777777" w:rsidR="00892E15" w:rsidRDefault="00892E15" w:rsidP="00BD3D6C">
      <w:pPr>
        <w:spacing w:after="0" w:line="240" w:lineRule="auto"/>
      </w:pPr>
      <w:r>
        <w:separator/>
      </w:r>
    </w:p>
  </w:endnote>
  <w:endnote w:type="continuationSeparator" w:id="0">
    <w:p w14:paraId="1B2EAF33" w14:textId="77777777" w:rsidR="00892E15" w:rsidRDefault="00892E15" w:rsidP="00BD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76000" w14:textId="77777777" w:rsidR="00892E15" w:rsidRDefault="00892E15" w:rsidP="00BD3D6C">
      <w:pPr>
        <w:spacing w:after="0" w:line="240" w:lineRule="auto"/>
      </w:pPr>
      <w:r>
        <w:separator/>
      </w:r>
    </w:p>
  </w:footnote>
  <w:footnote w:type="continuationSeparator" w:id="0">
    <w:p w14:paraId="59DBF64C" w14:textId="77777777" w:rsidR="00892E15" w:rsidRDefault="00892E15" w:rsidP="00BD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77841" w14:textId="1B2A2E48" w:rsidR="001B0741" w:rsidRDefault="004E461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Remote </w:t>
    </w:r>
    <w:r w:rsidR="009F0681" w:rsidRPr="009F0681">
      <w:rPr>
        <w:b/>
        <w:sz w:val="28"/>
        <w:szCs w:val="28"/>
      </w:rPr>
      <w:t>Learning Timetable</w:t>
    </w:r>
    <w:r w:rsidR="00892E15" w:rsidRPr="009F0681">
      <w:rPr>
        <w:b/>
        <w:sz w:val="28"/>
        <w:szCs w:val="28"/>
      </w:rPr>
      <w:t xml:space="preserve">  </w:t>
    </w:r>
  </w:p>
  <w:p w14:paraId="1E9EAAC6" w14:textId="31BCAB22" w:rsidR="00D07224" w:rsidRDefault="001B0741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Class:</w:t>
    </w:r>
    <w:r w:rsidR="00CB7675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 xml:space="preserve">     </w:t>
    </w:r>
    <w:r w:rsidR="007101C2">
      <w:rPr>
        <w:rFonts w:ascii="Arial" w:hAnsi="Arial" w:cs="Arial"/>
        <w:b/>
        <w:sz w:val="24"/>
        <w:szCs w:val="24"/>
      </w:rPr>
      <w:t>Chicks 2</w:t>
    </w:r>
    <w:r>
      <w:rPr>
        <w:rFonts w:ascii="Arial" w:hAnsi="Arial" w:cs="Arial"/>
        <w:b/>
        <w:sz w:val="24"/>
        <w:szCs w:val="24"/>
      </w:rPr>
      <w:t xml:space="preserve">                                                  Date:           </w:t>
    </w:r>
    <w:r w:rsidR="0070470A">
      <w:rPr>
        <w:rFonts w:ascii="Arial" w:hAnsi="Arial" w:cs="Arial"/>
        <w:b/>
        <w:sz w:val="24"/>
        <w:szCs w:val="24"/>
      </w:rPr>
      <w:t>8</w:t>
    </w:r>
    <w:r w:rsidR="00D07224">
      <w:rPr>
        <w:rFonts w:ascii="Arial" w:hAnsi="Arial" w:cs="Arial"/>
        <w:b/>
        <w:sz w:val="24"/>
        <w:szCs w:val="24"/>
      </w:rPr>
      <w:t>.</w:t>
    </w:r>
    <w:r w:rsidR="00F21C21">
      <w:rPr>
        <w:rFonts w:ascii="Arial" w:hAnsi="Arial" w:cs="Arial"/>
        <w:b/>
        <w:sz w:val="24"/>
        <w:szCs w:val="24"/>
      </w:rPr>
      <w:t>2</w:t>
    </w:r>
    <w:r w:rsidR="00D07224">
      <w:rPr>
        <w:rFonts w:ascii="Arial" w:hAnsi="Arial" w:cs="Arial"/>
        <w:b/>
        <w:sz w:val="24"/>
        <w:szCs w:val="24"/>
      </w:rPr>
      <w:t>.21</w:t>
    </w:r>
    <w:r>
      <w:rPr>
        <w:rFonts w:ascii="Arial" w:hAnsi="Arial" w:cs="Arial"/>
        <w:b/>
        <w:sz w:val="24"/>
        <w:szCs w:val="24"/>
      </w:rPr>
      <w:t xml:space="preserve">                                </w:t>
    </w:r>
    <w:r w:rsidRPr="001B0F7F">
      <w:rPr>
        <w:rFonts w:ascii="Arial" w:hAnsi="Arial" w:cs="Arial"/>
        <w:b/>
        <w:sz w:val="24"/>
        <w:szCs w:val="24"/>
      </w:rPr>
      <w:t>Teachers Name:</w:t>
    </w:r>
    <w:r>
      <w:rPr>
        <w:rFonts w:ascii="Arial" w:hAnsi="Arial" w:cs="Arial"/>
        <w:b/>
        <w:sz w:val="24"/>
        <w:szCs w:val="24"/>
      </w:rPr>
      <w:t xml:space="preserve"> </w:t>
    </w:r>
    <w:r w:rsidR="007101C2">
      <w:rPr>
        <w:rFonts w:ascii="Arial" w:hAnsi="Arial" w:cs="Arial"/>
        <w:b/>
        <w:sz w:val="24"/>
        <w:szCs w:val="24"/>
      </w:rPr>
      <w:t>Mrs McNamee</w:t>
    </w:r>
  </w:p>
  <w:p w14:paraId="4A3FC6F7" w14:textId="77777777" w:rsidR="00D07224" w:rsidRDefault="00D07224">
    <w:pPr>
      <w:pStyle w:val="Header"/>
      <w:rPr>
        <w:rFonts w:ascii="Arial" w:hAnsi="Arial" w:cs="Arial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6C"/>
    <w:rsid w:val="00005886"/>
    <w:rsid w:val="000146AD"/>
    <w:rsid w:val="00057145"/>
    <w:rsid w:val="0008471E"/>
    <w:rsid w:val="00111EB6"/>
    <w:rsid w:val="00194F68"/>
    <w:rsid w:val="001A5FA8"/>
    <w:rsid w:val="001B0741"/>
    <w:rsid w:val="001B61A5"/>
    <w:rsid w:val="001C4925"/>
    <w:rsid w:val="00232252"/>
    <w:rsid w:val="00252875"/>
    <w:rsid w:val="00252E8A"/>
    <w:rsid w:val="00264A75"/>
    <w:rsid w:val="002A5EFF"/>
    <w:rsid w:val="002E2DB7"/>
    <w:rsid w:val="002E5E79"/>
    <w:rsid w:val="003459E5"/>
    <w:rsid w:val="00346439"/>
    <w:rsid w:val="003513D0"/>
    <w:rsid w:val="003556F9"/>
    <w:rsid w:val="00367622"/>
    <w:rsid w:val="00381DE7"/>
    <w:rsid w:val="003908B2"/>
    <w:rsid w:val="003A220A"/>
    <w:rsid w:val="003B4C77"/>
    <w:rsid w:val="00440F8F"/>
    <w:rsid w:val="004568A6"/>
    <w:rsid w:val="004708D1"/>
    <w:rsid w:val="004D6561"/>
    <w:rsid w:val="004E461F"/>
    <w:rsid w:val="004F6121"/>
    <w:rsid w:val="00505AF0"/>
    <w:rsid w:val="00516D79"/>
    <w:rsid w:val="005878A0"/>
    <w:rsid w:val="005908B4"/>
    <w:rsid w:val="00595862"/>
    <w:rsid w:val="005A4C1A"/>
    <w:rsid w:val="005B42E2"/>
    <w:rsid w:val="005F34B8"/>
    <w:rsid w:val="00602F81"/>
    <w:rsid w:val="006704C2"/>
    <w:rsid w:val="00675C8A"/>
    <w:rsid w:val="006804DD"/>
    <w:rsid w:val="006806F7"/>
    <w:rsid w:val="006842B7"/>
    <w:rsid w:val="006C2FA6"/>
    <w:rsid w:val="006D7A28"/>
    <w:rsid w:val="006F7367"/>
    <w:rsid w:val="0070470A"/>
    <w:rsid w:val="007101C2"/>
    <w:rsid w:val="00730369"/>
    <w:rsid w:val="00741E83"/>
    <w:rsid w:val="00771320"/>
    <w:rsid w:val="00795DC5"/>
    <w:rsid w:val="007F5FB4"/>
    <w:rsid w:val="0082616B"/>
    <w:rsid w:val="00830FEA"/>
    <w:rsid w:val="00876A58"/>
    <w:rsid w:val="00892E15"/>
    <w:rsid w:val="008D07A0"/>
    <w:rsid w:val="008D7F39"/>
    <w:rsid w:val="008F3CD3"/>
    <w:rsid w:val="008F3DBF"/>
    <w:rsid w:val="00900202"/>
    <w:rsid w:val="009A18E2"/>
    <w:rsid w:val="009A28BA"/>
    <w:rsid w:val="009C16AF"/>
    <w:rsid w:val="009D60E8"/>
    <w:rsid w:val="009F0681"/>
    <w:rsid w:val="009F403D"/>
    <w:rsid w:val="00A12DBA"/>
    <w:rsid w:val="00A15219"/>
    <w:rsid w:val="00A304FE"/>
    <w:rsid w:val="00A34063"/>
    <w:rsid w:val="00A70187"/>
    <w:rsid w:val="00AE1413"/>
    <w:rsid w:val="00B1176B"/>
    <w:rsid w:val="00B24279"/>
    <w:rsid w:val="00B675AE"/>
    <w:rsid w:val="00B67655"/>
    <w:rsid w:val="00B7258C"/>
    <w:rsid w:val="00B74E20"/>
    <w:rsid w:val="00B80E3A"/>
    <w:rsid w:val="00BC030D"/>
    <w:rsid w:val="00BC3748"/>
    <w:rsid w:val="00BD3D6C"/>
    <w:rsid w:val="00BD6E1F"/>
    <w:rsid w:val="00BF7997"/>
    <w:rsid w:val="00C06154"/>
    <w:rsid w:val="00C15FEE"/>
    <w:rsid w:val="00C27677"/>
    <w:rsid w:val="00C33323"/>
    <w:rsid w:val="00C4247A"/>
    <w:rsid w:val="00C85216"/>
    <w:rsid w:val="00C91F05"/>
    <w:rsid w:val="00C97A82"/>
    <w:rsid w:val="00CA0D06"/>
    <w:rsid w:val="00CA132A"/>
    <w:rsid w:val="00CB668E"/>
    <w:rsid w:val="00CB7675"/>
    <w:rsid w:val="00D04B82"/>
    <w:rsid w:val="00D07224"/>
    <w:rsid w:val="00D637D5"/>
    <w:rsid w:val="00D84F39"/>
    <w:rsid w:val="00DA10F2"/>
    <w:rsid w:val="00DB6ED6"/>
    <w:rsid w:val="00DC1D4D"/>
    <w:rsid w:val="00DC2308"/>
    <w:rsid w:val="00DC5D40"/>
    <w:rsid w:val="00DC6B7A"/>
    <w:rsid w:val="00DD22FC"/>
    <w:rsid w:val="00E00870"/>
    <w:rsid w:val="00E44BF6"/>
    <w:rsid w:val="00E561B3"/>
    <w:rsid w:val="00E929F2"/>
    <w:rsid w:val="00EA228A"/>
    <w:rsid w:val="00EA6E45"/>
    <w:rsid w:val="00EA763A"/>
    <w:rsid w:val="00ED7B59"/>
    <w:rsid w:val="00EE462E"/>
    <w:rsid w:val="00F21C21"/>
    <w:rsid w:val="00F317CC"/>
    <w:rsid w:val="00F833BB"/>
    <w:rsid w:val="00F860E9"/>
    <w:rsid w:val="00F907BA"/>
    <w:rsid w:val="00F95D4B"/>
    <w:rsid w:val="00FC138C"/>
    <w:rsid w:val="00FF15DA"/>
    <w:rsid w:val="00FF1906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5701A"/>
  <w15:chartTrackingRefBased/>
  <w15:docId w15:val="{279C92BF-FCEB-4FCC-80F6-E57B6CBC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6C"/>
  </w:style>
  <w:style w:type="paragraph" w:styleId="Footer">
    <w:name w:val="footer"/>
    <w:basedOn w:val="Normal"/>
    <w:link w:val="Foot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6C"/>
  </w:style>
  <w:style w:type="table" w:styleId="TableGrid">
    <w:name w:val="Table Grid"/>
    <w:basedOn w:val="TableNormal"/>
    <w:uiPriority w:val="39"/>
    <w:rsid w:val="00BD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58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46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33BB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15FE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D6561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4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CowkysLju7k&amp;list=PLuGr6z2H2KNHwnu179dNafu7_mj4Nvjgp&amp;index=2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phonicsplay.co.uk/resources/phase/2/pick-a-pictur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classroom.thenational.academy/lessons/to-reenact-a-story-focusing-on-character-6gu32t" TargetMode="External"/><Relationship Id="rId42" Type="http://schemas.openxmlformats.org/officeDocument/2006/relationships/hyperlink" Target="https://www.youtube.com/watch?v=c8ssHXZ9_qU" TargetMode="External"/><Relationship Id="rId47" Type="http://schemas.openxmlformats.org/officeDocument/2006/relationships/header" Target="header1.xml"/><Relationship Id="rId7" Type="http://schemas.openxmlformats.org/officeDocument/2006/relationships/hyperlink" Target="https://www.bbc.co.uk/teach/supermovers/ks1-collection/zbr4scw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www.youtube.com/watch?v=Am9SGxnpJ7U&amp;list=PLuGr6z2H2KNHwnu179dNafu7_mj4Nvjgp&amp;index=1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honicsplay.co.uk/resources/phase/2/dragons-den" TargetMode="External"/><Relationship Id="rId24" Type="http://schemas.openxmlformats.org/officeDocument/2006/relationships/hyperlink" Target="https://www.youtube.com/watch?v=oWwb9z2Qw6s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hyperlink" Target="https://classroom.thenational.academy/lessons/understanding-the-concept-of-double-6gw3ad" TargetMode="External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hyperlink" Target="https://classroom.thenational.academy/lessons/adding-and-subtracting-using-a-number-track-crv6at" TargetMode="External"/><Relationship Id="rId36" Type="http://schemas.openxmlformats.org/officeDocument/2006/relationships/hyperlink" Target="https://classroom.thenational.academy/lessons/me-and-my-friends-part-1-cdjp6t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classroom.thenational.academy/lessons/to-focus-on-character-cnk3jr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topmarks.co.uk/ChineseNewYear/ZodiacStory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A8GodBBGKk&amp;list=PLuGr6z2H2KNHwnu179dNafu7_mj4Nvjgp&amp;index=3" TargetMode="External"/><Relationship Id="rId14" Type="http://schemas.openxmlformats.org/officeDocument/2006/relationships/hyperlink" Target="https://classroom.thenational.academy/lessons/to-know-what-farm-animal-offspring-need-to-grow-68v62c" TargetMode="External"/><Relationship Id="rId22" Type="http://schemas.openxmlformats.org/officeDocument/2006/relationships/hyperlink" Target="https://www.childnet.com/ufiles/Detective-Digiduck---150.pdf" TargetMode="External"/><Relationship Id="rId27" Type="http://schemas.openxmlformats.org/officeDocument/2006/relationships/hyperlink" Target="https://www.ictgames.com/phonicsPop/index.html" TargetMode="External"/><Relationship Id="rId30" Type="http://schemas.openxmlformats.org/officeDocument/2006/relationships/hyperlink" Target="https://classroom.thenational.academy/lessons/super-juice-crtk6d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www.youtube.com/watch?app=desktop&amp;v=1cRMRp9-Z08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F7EB6-E837-41CD-A608-BBF4B99BD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A1E6C4E0</Template>
  <TotalTime>0</TotalTime>
  <Pages>5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Denise</dc:creator>
  <cp:keywords/>
  <dc:description/>
  <cp:lastModifiedBy>Mcnamee, Hayley</cp:lastModifiedBy>
  <cp:revision>2</cp:revision>
  <dcterms:created xsi:type="dcterms:W3CDTF">2021-01-25T13:23:00Z</dcterms:created>
  <dcterms:modified xsi:type="dcterms:W3CDTF">2021-01-25T13:23:00Z</dcterms:modified>
</cp:coreProperties>
</file>